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6B455C" w14:textId="77777777" w:rsidR="00BC0344" w:rsidRPr="00D87AAC" w:rsidRDefault="00BC0344" w:rsidP="00925809">
      <w:pPr>
        <w:widowControl w:val="0"/>
        <w:tabs>
          <w:tab w:val="left" w:pos="1845"/>
        </w:tabs>
        <w:rPr>
          <w:rFonts w:cs="Arial"/>
          <w:sz w:val="20"/>
          <w:szCs w:val="20"/>
          <w:lang w:eastAsia="it-IT"/>
        </w:rPr>
      </w:pPr>
    </w:p>
    <w:p w14:paraId="0B5083B6" w14:textId="77777777" w:rsidR="00BC0344" w:rsidRPr="00BC0344" w:rsidRDefault="00BC0344" w:rsidP="00BC0344">
      <w:pPr>
        <w:autoSpaceDE w:val="0"/>
        <w:autoSpaceDN w:val="0"/>
        <w:adjustRightInd w:val="0"/>
        <w:spacing w:after="0" w:line="240" w:lineRule="auto"/>
        <w:rPr>
          <w:rFonts w:cs="Arial"/>
          <w:sz w:val="20"/>
          <w:szCs w:val="20"/>
          <w:lang w:eastAsia="it-IT"/>
        </w:rPr>
      </w:pPr>
    </w:p>
    <w:tbl>
      <w:tblPr>
        <w:tblpPr w:leftFromText="141" w:rightFromText="141" w:vertAnchor="text" w:horzAnchor="margin" w:tblpY="-1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BC0344" w:rsidRPr="00BC0344" w14:paraId="78088ED4" w14:textId="77777777" w:rsidTr="00D13F8B">
        <w:tc>
          <w:tcPr>
            <w:tcW w:w="10112" w:type="dxa"/>
          </w:tcPr>
          <w:p w14:paraId="2AD993D1" w14:textId="77777777" w:rsidR="00BC0344" w:rsidRPr="00E572F2" w:rsidRDefault="00BC0344" w:rsidP="00BC03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  <w:r w:rsidRPr="00E572F2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it-IT"/>
              </w:rPr>
              <w:t>ALLEGATO A</w:t>
            </w:r>
          </w:p>
        </w:tc>
      </w:tr>
      <w:tr w:rsidR="00BC0344" w:rsidRPr="00BC0344" w14:paraId="704BF449" w14:textId="77777777" w:rsidTr="00D13F8B">
        <w:trPr>
          <w:trHeight w:val="1594"/>
        </w:trPr>
        <w:tc>
          <w:tcPr>
            <w:tcW w:w="10112" w:type="dxa"/>
          </w:tcPr>
          <w:p w14:paraId="7B5C51A9" w14:textId="77777777" w:rsidR="008B5CA6" w:rsidRPr="00981621" w:rsidRDefault="000C7A6D" w:rsidP="00925809">
            <w:pPr>
              <w:pStyle w:val="Nessunaspaziatura"/>
              <w:spacing w:line="360" w:lineRule="auto"/>
              <w:rPr>
                <w:b/>
                <w:bCs/>
                <w:sz w:val="16"/>
                <w:szCs w:val="16"/>
              </w:rPr>
            </w:pPr>
            <w:r w:rsidRPr="0098162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it-IT"/>
              </w:rPr>
              <w:t>DOMANDA DI PARTECIPAZIONE ALLA PROCEDURA DI SELEZIONE</w:t>
            </w:r>
          </w:p>
          <w:p w14:paraId="1FB5C58B" w14:textId="77777777" w:rsidR="000C7A6D" w:rsidRPr="000C7A6D" w:rsidRDefault="003A60F1" w:rsidP="003A60F1">
            <w:pPr>
              <w:pStyle w:val="Nessunaspaziatura"/>
              <w:rPr>
                <w:b/>
                <w:bCs/>
                <w:sz w:val="16"/>
                <w:szCs w:val="16"/>
              </w:rPr>
            </w:pPr>
            <w:r w:rsidRPr="00981621">
              <w:rPr>
                <w:b/>
                <w:bCs/>
                <w:sz w:val="16"/>
                <w:szCs w:val="16"/>
              </w:rPr>
              <w:t xml:space="preserve">AVVISO PUBBLICO SELEZIONE PERSONALE </w:t>
            </w:r>
            <w:r w:rsidR="00925809">
              <w:rPr>
                <w:b/>
                <w:bCs/>
                <w:sz w:val="16"/>
                <w:szCs w:val="16"/>
              </w:rPr>
              <w:t>ESTERNO</w:t>
            </w:r>
            <w:r w:rsidRPr="00981621">
              <w:rPr>
                <w:b/>
                <w:bCs/>
                <w:sz w:val="16"/>
                <w:szCs w:val="16"/>
              </w:rPr>
              <w:t xml:space="preserve"> PER IL RECLUTAMENTO </w:t>
            </w:r>
            <w:r w:rsidR="001459E2">
              <w:rPr>
                <w:b/>
                <w:bCs/>
                <w:sz w:val="16"/>
                <w:szCs w:val="16"/>
              </w:rPr>
              <w:t>DI</w:t>
            </w:r>
            <w:r w:rsidR="00163842">
              <w:rPr>
                <w:b/>
                <w:bCs/>
                <w:sz w:val="16"/>
                <w:szCs w:val="16"/>
              </w:rPr>
              <w:t xml:space="preserve"> DOCENTI </w:t>
            </w:r>
            <w:r w:rsidR="00925809">
              <w:rPr>
                <w:b/>
                <w:bCs/>
                <w:sz w:val="16"/>
                <w:szCs w:val="16"/>
              </w:rPr>
              <w:t xml:space="preserve">ESPERTI </w:t>
            </w:r>
            <w:r w:rsidR="00925809" w:rsidRPr="00981621">
              <w:rPr>
                <w:b/>
                <w:bCs/>
                <w:sz w:val="16"/>
                <w:szCs w:val="16"/>
              </w:rPr>
              <w:t>PER</w:t>
            </w:r>
            <w:r w:rsidRPr="00981621">
              <w:rPr>
                <w:b/>
                <w:bCs/>
                <w:sz w:val="16"/>
                <w:szCs w:val="16"/>
              </w:rPr>
              <w:t xml:space="preserve"> LA REALIZZAZIONE DEL PROGETTO</w:t>
            </w:r>
            <w:r w:rsidR="009A7B0C">
              <w:rPr>
                <w:b/>
                <w:bCs/>
                <w:sz w:val="16"/>
                <w:szCs w:val="16"/>
              </w:rPr>
              <w:t>:</w:t>
            </w:r>
          </w:p>
          <w:p w14:paraId="1B6836CC" w14:textId="77777777" w:rsidR="00BC0344" w:rsidRDefault="00494B49" w:rsidP="00494B49">
            <w:pPr>
              <w:pStyle w:val="Nessunaspaziatura"/>
              <w:jc w:val="both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it-IT"/>
              </w:rPr>
            </w:pPr>
            <w:r>
              <w:t>“</w:t>
            </w:r>
            <w:r w:rsidRPr="00494B49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it-IT"/>
              </w:rPr>
              <w:t>Dove il palcoscenico incontra il campo: emozioni in movimento</w:t>
            </w:r>
            <w:r w:rsidRPr="00494B49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it-IT"/>
              </w:rPr>
              <w:t>”, nell’ambito del Piano Nazionale “Scuola e competenze” di cui al progetto “Percorsi educativi e formativi per il potenziamento delle competenze, l'inclusione e la socialità nel periodo di sospensione estiva delle lezioni" (c.d. Piano Estate) - Avviso MIM Prot. n 81652 del 23/05/2025</w:t>
            </w:r>
          </w:p>
          <w:p w14:paraId="080AE6A9" w14:textId="77777777" w:rsidR="00494B49" w:rsidRPr="00494B49" w:rsidRDefault="00494B49" w:rsidP="00494B49">
            <w:pPr>
              <w:widowControl w:val="0"/>
              <w:jc w:val="both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it-IT"/>
              </w:rPr>
            </w:pPr>
            <w:r w:rsidRPr="00494B49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it-IT"/>
              </w:rPr>
              <w:t>Azione: A4.A</w:t>
            </w:r>
          </w:p>
          <w:p w14:paraId="253F9DDD" w14:textId="77777777" w:rsidR="00494B49" w:rsidRPr="00494B49" w:rsidRDefault="00494B49" w:rsidP="00494B49">
            <w:pPr>
              <w:widowControl w:val="0"/>
              <w:jc w:val="both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it-IT"/>
              </w:rPr>
            </w:pPr>
            <w:proofErr w:type="spellStart"/>
            <w:r w:rsidRPr="00494B49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it-IT"/>
              </w:rPr>
              <w:t>Sottoazione</w:t>
            </w:r>
            <w:proofErr w:type="spellEnd"/>
            <w:r w:rsidRPr="00494B49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it-IT"/>
              </w:rPr>
              <w:t>: ESO4.</w:t>
            </w:r>
            <w:proofErr w:type="gramStart"/>
            <w:r w:rsidRPr="00494B49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it-IT"/>
              </w:rPr>
              <w:t>6.A4.A</w:t>
            </w:r>
            <w:proofErr w:type="gramEnd"/>
          </w:p>
          <w:p w14:paraId="1497F12B" w14:textId="77777777" w:rsidR="00494B49" w:rsidRPr="00494B49" w:rsidRDefault="00494B49" w:rsidP="00494B49">
            <w:pPr>
              <w:widowControl w:val="0"/>
              <w:jc w:val="both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it-IT"/>
              </w:rPr>
            </w:pPr>
            <w:r w:rsidRPr="00494B49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it-IT"/>
              </w:rPr>
              <w:t>Codice progetto: ESO4.</w:t>
            </w:r>
            <w:proofErr w:type="gramStart"/>
            <w:r w:rsidRPr="00494B49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it-IT"/>
              </w:rPr>
              <w:t>6.A4.A</w:t>
            </w:r>
            <w:proofErr w:type="gramEnd"/>
            <w:r w:rsidRPr="00494B49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it-IT"/>
              </w:rPr>
              <w:t>-FSEPN-EM-2025-331</w:t>
            </w:r>
          </w:p>
          <w:p w14:paraId="240BB5D8" w14:textId="77777777" w:rsidR="00494B49" w:rsidRPr="00E572F2" w:rsidRDefault="00494B49" w:rsidP="00494B49">
            <w:pPr>
              <w:pStyle w:val="Nessunaspaziatura"/>
              <w:jc w:val="both"/>
              <w:rPr>
                <w:rFonts w:ascii="Times New Roman" w:eastAsia="Times New Roman" w:hAnsi="Times New Roman"/>
                <w:sz w:val="18"/>
                <w:szCs w:val="18"/>
                <w:lang w:eastAsia="it-IT"/>
              </w:rPr>
            </w:pPr>
            <w:r w:rsidRPr="00494B49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it-IT"/>
              </w:rPr>
              <w:t>CUP: B54D25004230007</w:t>
            </w:r>
          </w:p>
        </w:tc>
      </w:tr>
    </w:tbl>
    <w:p w14:paraId="2CE7860A" w14:textId="77777777" w:rsidR="00BC0344" w:rsidRPr="00BC0344" w:rsidRDefault="00BC0344" w:rsidP="0092580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it-IT"/>
        </w:rPr>
      </w:pPr>
      <w:r w:rsidRPr="00BC0344">
        <w:rPr>
          <w:rFonts w:ascii="Times New Roman" w:hAnsi="Times New Roman"/>
          <w:sz w:val="20"/>
          <w:szCs w:val="20"/>
          <w:lang w:eastAsia="it-IT"/>
        </w:rPr>
        <w:t xml:space="preserve">                                                                                        Al Dirigente Scolastico</w:t>
      </w:r>
    </w:p>
    <w:p w14:paraId="490DE84D" w14:textId="77777777" w:rsidR="00BC0344" w:rsidRPr="00BC0344" w:rsidRDefault="00BC0344" w:rsidP="0092580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it-IT"/>
        </w:rPr>
      </w:pPr>
      <w:r w:rsidRPr="00BC0344">
        <w:rPr>
          <w:rFonts w:ascii="Times New Roman" w:hAnsi="Times New Roman"/>
          <w:sz w:val="20"/>
          <w:szCs w:val="20"/>
          <w:lang w:eastAsia="it-IT"/>
        </w:rPr>
        <w:t xml:space="preserve">                                                                                        Istituto Comprensivo “</w:t>
      </w:r>
      <w:r w:rsidR="00925809">
        <w:rPr>
          <w:rFonts w:ascii="Times New Roman" w:hAnsi="Times New Roman"/>
          <w:sz w:val="20"/>
          <w:szCs w:val="20"/>
          <w:lang w:eastAsia="it-IT"/>
        </w:rPr>
        <w:t>4” - Cento</w:t>
      </w:r>
      <w:r w:rsidR="003A60F1" w:rsidRPr="003A60F1">
        <w:rPr>
          <w:rFonts w:ascii="Times New Roman" w:hAnsi="Times New Roman"/>
          <w:sz w:val="20"/>
          <w:szCs w:val="20"/>
          <w:lang w:eastAsia="it-IT"/>
        </w:rPr>
        <w:t xml:space="preserve"> </w:t>
      </w:r>
    </w:p>
    <w:p w14:paraId="3595B46E" w14:textId="77777777" w:rsidR="00BC0344" w:rsidRPr="00BC0344" w:rsidRDefault="00BC0344" w:rsidP="0092580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it-IT"/>
        </w:rPr>
      </w:pPr>
      <w:r w:rsidRPr="00BC0344">
        <w:rPr>
          <w:rFonts w:ascii="Times New Roman" w:hAnsi="Times New Roman"/>
          <w:sz w:val="20"/>
          <w:szCs w:val="20"/>
          <w:lang w:eastAsia="it-IT"/>
        </w:rPr>
        <w:t xml:space="preserve">                                                                                                                                                                                    </w:t>
      </w:r>
      <w:r w:rsidR="003A60F1">
        <w:rPr>
          <w:rFonts w:ascii="Times New Roman" w:hAnsi="Times New Roman"/>
          <w:sz w:val="20"/>
          <w:szCs w:val="20"/>
          <w:lang w:eastAsia="it-IT"/>
        </w:rPr>
        <w:t xml:space="preserve">       </w:t>
      </w:r>
    </w:p>
    <w:p w14:paraId="4B37AD5D" w14:textId="77777777" w:rsidR="00BC0344" w:rsidRPr="00BC0344" w:rsidRDefault="00BC0344" w:rsidP="00BC034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  <w:lang w:eastAsia="it-IT"/>
        </w:rPr>
      </w:pPr>
    </w:p>
    <w:p w14:paraId="3202949D" w14:textId="77777777" w:rsidR="00BC0344" w:rsidRPr="00BC0344" w:rsidRDefault="00BC0344" w:rsidP="00BC034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  <w:lang w:eastAsia="it-IT"/>
        </w:rPr>
      </w:pPr>
    </w:p>
    <w:p w14:paraId="280C1DFC" w14:textId="77777777" w:rsidR="00BC0344" w:rsidRPr="00BC0344" w:rsidRDefault="00BC0344" w:rsidP="00BC034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  <w:lang w:eastAsia="it-IT"/>
        </w:rPr>
      </w:pPr>
      <w:r w:rsidRPr="00BC0344">
        <w:rPr>
          <w:rFonts w:ascii="Times New Roman" w:hAnsi="Times New Roman"/>
          <w:sz w:val="20"/>
          <w:szCs w:val="20"/>
          <w:lang w:eastAsia="it-IT"/>
        </w:rPr>
        <w:t>Il/la sottoscritto/a ……………………………………………………Codice Fiscale……………………………………</w:t>
      </w:r>
    </w:p>
    <w:p w14:paraId="73E702F1" w14:textId="77777777" w:rsidR="00BC0344" w:rsidRPr="00BC0344" w:rsidRDefault="00BC0344" w:rsidP="00BC034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  <w:lang w:eastAsia="it-IT"/>
        </w:rPr>
      </w:pPr>
    </w:p>
    <w:p w14:paraId="0068D2D0" w14:textId="77777777" w:rsidR="00BC0344" w:rsidRPr="00BC0344" w:rsidRDefault="00BC0344" w:rsidP="00BC034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  <w:lang w:eastAsia="it-IT"/>
        </w:rPr>
      </w:pPr>
      <w:proofErr w:type="spellStart"/>
      <w:r w:rsidRPr="00BC0344">
        <w:rPr>
          <w:rFonts w:ascii="Times New Roman" w:hAnsi="Times New Roman"/>
          <w:sz w:val="20"/>
          <w:szCs w:val="20"/>
          <w:lang w:eastAsia="it-IT"/>
        </w:rPr>
        <w:t>nat</w:t>
      </w:r>
      <w:proofErr w:type="spellEnd"/>
      <w:r w:rsidRPr="00BC0344">
        <w:rPr>
          <w:rFonts w:ascii="Times New Roman" w:hAnsi="Times New Roman"/>
          <w:sz w:val="20"/>
          <w:szCs w:val="20"/>
          <w:lang w:eastAsia="it-IT"/>
        </w:rPr>
        <w:t>… a …………………………</w:t>
      </w:r>
      <w:proofErr w:type="gramStart"/>
      <w:r w:rsidRPr="00BC0344">
        <w:rPr>
          <w:rFonts w:ascii="Times New Roman" w:hAnsi="Times New Roman"/>
          <w:sz w:val="20"/>
          <w:szCs w:val="20"/>
          <w:lang w:eastAsia="it-IT"/>
        </w:rPr>
        <w:t>(….</w:t>
      </w:r>
      <w:proofErr w:type="gramEnd"/>
      <w:r w:rsidRPr="00BC0344">
        <w:rPr>
          <w:rFonts w:ascii="Times New Roman" w:hAnsi="Times New Roman"/>
          <w:sz w:val="20"/>
          <w:szCs w:val="20"/>
          <w:lang w:eastAsia="it-IT"/>
        </w:rPr>
        <w:t>.) il ……………………, e residente a ……………………………………in via</w:t>
      </w:r>
    </w:p>
    <w:p w14:paraId="506C2165" w14:textId="77777777" w:rsidR="00BC0344" w:rsidRPr="00BC0344" w:rsidRDefault="00BC0344" w:rsidP="00BC034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  <w:lang w:eastAsia="it-IT"/>
        </w:rPr>
      </w:pPr>
    </w:p>
    <w:p w14:paraId="5F4A037F" w14:textId="77777777" w:rsidR="00BC0344" w:rsidRDefault="00BC0344" w:rsidP="00925809">
      <w:pPr>
        <w:autoSpaceDE w:val="0"/>
        <w:autoSpaceDN w:val="0"/>
        <w:adjustRightInd w:val="0"/>
        <w:spacing w:after="0" w:line="480" w:lineRule="auto"/>
        <w:rPr>
          <w:rFonts w:ascii="Times New Roman" w:hAnsi="Times New Roman"/>
          <w:sz w:val="20"/>
          <w:szCs w:val="20"/>
          <w:lang w:eastAsia="it-IT"/>
        </w:rPr>
      </w:pPr>
      <w:r w:rsidRPr="00BC0344">
        <w:rPr>
          <w:rFonts w:ascii="Times New Roman" w:hAnsi="Times New Roman"/>
          <w:sz w:val="20"/>
          <w:szCs w:val="20"/>
          <w:lang w:eastAsia="it-IT"/>
        </w:rPr>
        <w:t>…………………………………, n………, telefono ……………………</w:t>
      </w:r>
      <w:proofErr w:type="gramStart"/>
      <w:r w:rsidRPr="00BC0344">
        <w:rPr>
          <w:rFonts w:ascii="Times New Roman" w:hAnsi="Times New Roman"/>
          <w:sz w:val="20"/>
          <w:szCs w:val="20"/>
          <w:lang w:eastAsia="it-IT"/>
        </w:rPr>
        <w:t>…….</w:t>
      </w:r>
      <w:proofErr w:type="gramEnd"/>
      <w:r w:rsidRPr="00BC0344">
        <w:rPr>
          <w:rFonts w:ascii="Times New Roman" w:hAnsi="Times New Roman"/>
          <w:sz w:val="20"/>
          <w:szCs w:val="20"/>
          <w:lang w:eastAsia="it-IT"/>
        </w:rPr>
        <w:t xml:space="preserve">, </w:t>
      </w:r>
      <w:proofErr w:type="spellStart"/>
      <w:proofErr w:type="gramStart"/>
      <w:r w:rsidRPr="00BC0344">
        <w:rPr>
          <w:rFonts w:ascii="Times New Roman" w:hAnsi="Times New Roman"/>
          <w:sz w:val="20"/>
          <w:szCs w:val="20"/>
          <w:lang w:eastAsia="it-IT"/>
        </w:rPr>
        <w:t>cell</w:t>
      </w:r>
      <w:proofErr w:type="spellEnd"/>
      <w:r w:rsidRPr="00BC0344">
        <w:rPr>
          <w:rFonts w:ascii="Times New Roman" w:hAnsi="Times New Roman"/>
          <w:sz w:val="20"/>
          <w:szCs w:val="20"/>
          <w:lang w:eastAsia="it-IT"/>
        </w:rPr>
        <w:t>.…</w:t>
      </w:r>
      <w:proofErr w:type="gramEnd"/>
      <w:r w:rsidRPr="00BC0344">
        <w:rPr>
          <w:rFonts w:ascii="Times New Roman" w:hAnsi="Times New Roman"/>
          <w:sz w:val="20"/>
          <w:szCs w:val="20"/>
          <w:lang w:eastAsia="it-IT"/>
        </w:rPr>
        <w:t>…………………………</w:t>
      </w:r>
      <w:proofErr w:type="gramStart"/>
      <w:r w:rsidRPr="00BC0344">
        <w:rPr>
          <w:rFonts w:ascii="Times New Roman" w:hAnsi="Times New Roman"/>
          <w:sz w:val="20"/>
          <w:szCs w:val="20"/>
          <w:lang w:eastAsia="it-IT"/>
        </w:rPr>
        <w:t>…….</w:t>
      </w:r>
      <w:proofErr w:type="gramEnd"/>
      <w:r w:rsidRPr="00BC0344">
        <w:rPr>
          <w:rFonts w:ascii="Times New Roman" w:hAnsi="Times New Roman"/>
          <w:sz w:val="20"/>
          <w:szCs w:val="20"/>
          <w:lang w:eastAsia="it-IT"/>
        </w:rPr>
        <w:t>.</w:t>
      </w:r>
    </w:p>
    <w:p w14:paraId="35750544" w14:textId="77777777" w:rsidR="00181169" w:rsidRPr="00181169" w:rsidRDefault="00181169" w:rsidP="0018116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  <w:lang w:eastAsia="it-IT"/>
        </w:rPr>
      </w:pPr>
      <w:r w:rsidRPr="00181169">
        <w:rPr>
          <w:rFonts w:ascii="Times New Roman" w:hAnsi="Times New Roman"/>
          <w:sz w:val="20"/>
          <w:szCs w:val="20"/>
          <w:lang w:eastAsia="it-IT"/>
        </w:rPr>
        <w:t>in servizio presso ______________________________ con la qualifica di ________________________</w:t>
      </w:r>
    </w:p>
    <w:p w14:paraId="6557CB48" w14:textId="77777777" w:rsidR="00181169" w:rsidRPr="00BC0344" w:rsidRDefault="00181169" w:rsidP="00BC034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  <w:lang w:eastAsia="it-IT"/>
        </w:rPr>
      </w:pPr>
    </w:p>
    <w:p w14:paraId="741E713B" w14:textId="77777777" w:rsidR="00BC0344" w:rsidRPr="00BC0344" w:rsidRDefault="00BC0344" w:rsidP="00BC034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  <w:lang w:eastAsia="it-IT"/>
        </w:rPr>
      </w:pPr>
    </w:p>
    <w:p w14:paraId="4EEAC9BC" w14:textId="77777777" w:rsidR="00BC0344" w:rsidRPr="00BC0344" w:rsidRDefault="00BC0344" w:rsidP="00BC034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0"/>
          <w:szCs w:val="20"/>
          <w:lang w:eastAsia="it-IT"/>
        </w:rPr>
      </w:pPr>
      <w:r w:rsidRPr="00BC0344">
        <w:rPr>
          <w:rFonts w:ascii="Times New Roman" w:hAnsi="Times New Roman"/>
          <w:b/>
          <w:bCs/>
          <w:sz w:val="20"/>
          <w:szCs w:val="20"/>
          <w:lang w:eastAsia="it-IT"/>
        </w:rPr>
        <w:t>CHIEDE</w:t>
      </w:r>
    </w:p>
    <w:p w14:paraId="204A2151" w14:textId="77777777" w:rsidR="00BC0344" w:rsidRPr="00BC0344" w:rsidRDefault="00BC0344" w:rsidP="00BC034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  <w:lang w:eastAsia="it-IT"/>
        </w:rPr>
      </w:pPr>
    </w:p>
    <w:p w14:paraId="56ECE91B" w14:textId="77777777" w:rsidR="00494B49" w:rsidRDefault="009A5018" w:rsidP="00494B49">
      <w:pPr>
        <w:pStyle w:val="Nessunaspaziatura"/>
        <w:jc w:val="both"/>
        <w:rPr>
          <w:rFonts w:ascii="Times New Roman" w:eastAsia="Times New Roman" w:hAnsi="Times New Roman"/>
          <w:color w:val="000000"/>
          <w:sz w:val="16"/>
          <w:szCs w:val="16"/>
          <w:lang w:eastAsia="it-IT"/>
        </w:rPr>
      </w:pPr>
      <w:r>
        <w:rPr>
          <w:rFonts w:ascii="Times New Roman" w:eastAsia="Times New Roman" w:hAnsi="Times New Roman"/>
          <w:sz w:val="20"/>
          <w:szCs w:val="20"/>
          <w:lang w:eastAsia="it-IT"/>
        </w:rPr>
        <w:t xml:space="preserve">- </w:t>
      </w:r>
      <w:r w:rsidR="00BC0344" w:rsidRPr="00BC0344">
        <w:rPr>
          <w:rFonts w:ascii="Times New Roman" w:eastAsia="Times New Roman" w:hAnsi="Times New Roman"/>
          <w:sz w:val="20"/>
          <w:szCs w:val="20"/>
          <w:lang w:eastAsia="it-IT"/>
        </w:rPr>
        <w:t>di partecipare alla selezione per titoli per l’attribuzione</w:t>
      </w:r>
      <w:r w:rsidR="00981621">
        <w:rPr>
          <w:rFonts w:ascii="Times New Roman" w:eastAsia="Times New Roman" w:hAnsi="Times New Roman"/>
          <w:sz w:val="20"/>
          <w:szCs w:val="20"/>
          <w:lang w:eastAsia="it-IT"/>
        </w:rPr>
        <w:t xml:space="preserve"> </w:t>
      </w:r>
      <w:r w:rsidR="00BC0344" w:rsidRPr="006200B0">
        <w:rPr>
          <w:rFonts w:ascii="Times New Roman" w:eastAsia="Times New Roman" w:hAnsi="Times New Roman"/>
          <w:sz w:val="20"/>
          <w:szCs w:val="20"/>
          <w:lang w:eastAsia="it-IT"/>
        </w:rPr>
        <w:t xml:space="preserve">dell’incarico di </w:t>
      </w:r>
      <w:r w:rsidR="00163842">
        <w:rPr>
          <w:rFonts w:ascii="Times New Roman" w:eastAsia="Times New Roman" w:hAnsi="Times New Roman"/>
          <w:sz w:val="20"/>
          <w:szCs w:val="20"/>
          <w:lang w:eastAsia="it-IT"/>
        </w:rPr>
        <w:t xml:space="preserve">ESPERTO </w:t>
      </w:r>
      <w:r w:rsidR="00BC0344" w:rsidRPr="006200B0">
        <w:rPr>
          <w:rFonts w:ascii="Times New Roman" w:eastAsia="Times New Roman" w:hAnsi="Times New Roman"/>
          <w:sz w:val="20"/>
          <w:szCs w:val="20"/>
          <w:lang w:eastAsia="it-IT"/>
        </w:rPr>
        <w:t>relativamente al Progetto</w:t>
      </w:r>
      <w:r w:rsidR="00981621" w:rsidRPr="006200B0">
        <w:rPr>
          <w:rFonts w:ascii="Times New Roman" w:eastAsia="Times New Roman" w:hAnsi="Times New Roman"/>
          <w:sz w:val="20"/>
          <w:szCs w:val="20"/>
          <w:lang w:eastAsia="it-IT"/>
        </w:rPr>
        <w:t xml:space="preserve"> </w:t>
      </w:r>
      <w:r w:rsidR="00E5121E">
        <w:rPr>
          <w:rFonts w:ascii="Times New Roman" w:eastAsia="Times New Roman" w:hAnsi="Times New Roman"/>
          <w:sz w:val="20"/>
          <w:szCs w:val="20"/>
          <w:lang w:eastAsia="it-IT"/>
        </w:rPr>
        <w:t>“</w:t>
      </w:r>
      <w:r w:rsidR="00494B49" w:rsidRPr="00494B49">
        <w:rPr>
          <w:rFonts w:ascii="Times New Roman" w:eastAsia="Times New Roman" w:hAnsi="Times New Roman"/>
          <w:b/>
          <w:bCs/>
          <w:color w:val="000000"/>
          <w:sz w:val="16"/>
          <w:szCs w:val="16"/>
          <w:lang w:eastAsia="it-IT"/>
        </w:rPr>
        <w:t xml:space="preserve">Dove il palcoscenico incontra il campo: emozioni in </w:t>
      </w:r>
      <w:r w:rsidR="00E5121E" w:rsidRPr="00494B49">
        <w:rPr>
          <w:rFonts w:ascii="Times New Roman" w:eastAsia="Times New Roman" w:hAnsi="Times New Roman"/>
          <w:b/>
          <w:bCs/>
          <w:color w:val="000000"/>
          <w:sz w:val="16"/>
          <w:szCs w:val="16"/>
          <w:lang w:eastAsia="it-IT"/>
        </w:rPr>
        <w:t>movimento</w:t>
      </w:r>
      <w:r w:rsidR="00E5121E" w:rsidRPr="00494B49">
        <w:rPr>
          <w:rFonts w:ascii="Times New Roman" w:eastAsia="Times New Roman" w:hAnsi="Times New Roman"/>
          <w:color w:val="000000"/>
          <w:sz w:val="16"/>
          <w:szCs w:val="16"/>
          <w:lang w:eastAsia="it-IT"/>
        </w:rPr>
        <w:t>”</w:t>
      </w:r>
      <w:r w:rsidR="00494B49" w:rsidRPr="00494B49">
        <w:rPr>
          <w:rFonts w:ascii="Times New Roman" w:eastAsia="Times New Roman" w:hAnsi="Times New Roman"/>
          <w:color w:val="000000"/>
          <w:sz w:val="16"/>
          <w:szCs w:val="16"/>
          <w:lang w:eastAsia="it-IT"/>
        </w:rPr>
        <w:t>, nell’ambito del Piano Nazionale “Scuola e competenze” di cui al progetto “Percorsi educativi e formativi per il potenziamento delle competenze, l'inclusione e la socialità nel periodo di sospensione estiva delle lezioni" (c.d. Piano Estate) - Avviso MIM Prot. n 81652 del 23/05/2025</w:t>
      </w:r>
    </w:p>
    <w:p w14:paraId="59B791FD" w14:textId="77777777" w:rsidR="00494B49" w:rsidRPr="00494B49" w:rsidRDefault="00494B49" w:rsidP="00494B49">
      <w:pPr>
        <w:widowControl w:val="0"/>
        <w:jc w:val="both"/>
        <w:rPr>
          <w:rFonts w:ascii="Times New Roman" w:eastAsia="Times New Roman" w:hAnsi="Times New Roman"/>
          <w:color w:val="000000"/>
          <w:sz w:val="16"/>
          <w:szCs w:val="16"/>
          <w:lang w:eastAsia="it-IT"/>
        </w:rPr>
      </w:pPr>
      <w:r w:rsidRPr="00494B49">
        <w:rPr>
          <w:rFonts w:ascii="Times New Roman" w:eastAsia="Times New Roman" w:hAnsi="Times New Roman"/>
          <w:color w:val="000000"/>
          <w:sz w:val="16"/>
          <w:szCs w:val="16"/>
          <w:lang w:eastAsia="it-IT"/>
        </w:rPr>
        <w:t>Azione: A4.A</w:t>
      </w:r>
    </w:p>
    <w:p w14:paraId="7268874D" w14:textId="77777777" w:rsidR="00494B49" w:rsidRPr="00494B49" w:rsidRDefault="00494B49" w:rsidP="00494B49">
      <w:pPr>
        <w:widowControl w:val="0"/>
        <w:jc w:val="both"/>
        <w:rPr>
          <w:rFonts w:ascii="Times New Roman" w:eastAsia="Times New Roman" w:hAnsi="Times New Roman"/>
          <w:color w:val="000000"/>
          <w:sz w:val="16"/>
          <w:szCs w:val="16"/>
          <w:lang w:eastAsia="it-IT"/>
        </w:rPr>
      </w:pPr>
      <w:proofErr w:type="spellStart"/>
      <w:r w:rsidRPr="00494B49">
        <w:rPr>
          <w:rFonts w:ascii="Times New Roman" w:eastAsia="Times New Roman" w:hAnsi="Times New Roman"/>
          <w:color w:val="000000"/>
          <w:sz w:val="16"/>
          <w:szCs w:val="16"/>
          <w:lang w:eastAsia="it-IT"/>
        </w:rPr>
        <w:t>Sottoazione</w:t>
      </w:r>
      <w:proofErr w:type="spellEnd"/>
      <w:r w:rsidRPr="00494B49">
        <w:rPr>
          <w:rFonts w:ascii="Times New Roman" w:eastAsia="Times New Roman" w:hAnsi="Times New Roman"/>
          <w:color w:val="000000"/>
          <w:sz w:val="16"/>
          <w:szCs w:val="16"/>
          <w:lang w:eastAsia="it-IT"/>
        </w:rPr>
        <w:t>: ESO4.</w:t>
      </w:r>
      <w:proofErr w:type="gramStart"/>
      <w:r w:rsidRPr="00494B49">
        <w:rPr>
          <w:rFonts w:ascii="Times New Roman" w:eastAsia="Times New Roman" w:hAnsi="Times New Roman"/>
          <w:color w:val="000000"/>
          <w:sz w:val="16"/>
          <w:szCs w:val="16"/>
          <w:lang w:eastAsia="it-IT"/>
        </w:rPr>
        <w:t>6.A4.A</w:t>
      </w:r>
      <w:proofErr w:type="gramEnd"/>
    </w:p>
    <w:p w14:paraId="2F1B807F" w14:textId="77777777" w:rsidR="00494B49" w:rsidRPr="00494B49" w:rsidRDefault="00494B49" w:rsidP="00494B49">
      <w:pPr>
        <w:widowControl w:val="0"/>
        <w:jc w:val="both"/>
        <w:rPr>
          <w:rFonts w:ascii="Times New Roman" w:eastAsia="Times New Roman" w:hAnsi="Times New Roman"/>
          <w:color w:val="000000"/>
          <w:sz w:val="16"/>
          <w:szCs w:val="16"/>
          <w:lang w:eastAsia="it-IT"/>
        </w:rPr>
      </w:pPr>
      <w:r w:rsidRPr="00494B49">
        <w:rPr>
          <w:rFonts w:ascii="Times New Roman" w:eastAsia="Times New Roman" w:hAnsi="Times New Roman"/>
          <w:color w:val="000000"/>
          <w:sz w:val="16"/>
          <w:szCs w:val="16"/>
          <w:lang w:eastAsia="it-IT"/>
        </w:rPr>
        <w:t>Codice progetto: ESO4.</w:t>
      </w:r>
      <w:proofErr w:type="gramStart"/>
      <w:r w:rsidRPr="00494B49">
        <w:rPr>
          <w:rFonts w:ascii="Times New Roman" w:eastAsia="Times New Roman" w:hAnsi="Times New Roman"/>
          <w:color w:val="000000"/>
          <w:sz w:val="16"/>
          <w:szCs w:val="16"/>
          <w:lang w:eastAsia="it-IT"/>
        </w:rPr>
        <w:t>6.A4.A</w:t>
      </w:r>
      <w:proofErr w:type="gramEnd"/>
      <w:r w:rsidRPr="00494B49">
        <w:rPr>
          <w:rFonts w:ascii="Times New Roman" w:eastAsia="Times New Roman" w:hAnsi="Times New Roman"/>
          <w:color w:val="000000"/>
          <w:sz w:val="16"/>
          <w:szCs w:val="16"/>
          <w:lang w:eastAsia="it-IT"/>
        </w:rPr>
        <w:t>-FSEPN-EM-2025-331</w:t>
      </w:r>
    </w:p>
    <w:p w14:paraId="4D1D54CA" w14:textId="77777777" w:rsidR="00981621" w:rsidRDefault="00494B49" w:rsidP="00494B49">
      <w:pPr>
        <w:pStyle w:val="Nessunaspaziatura"/>
        <w:jc w:val="both"/>
        <w:rPr>
          <w:rFonts w:ascii="Times New Roman" w:eastAsia="Times New Roman" w:hAnsi="Times New Roman"/>
          <w:color w:val="000000"/>
          <w:sz w:val="16"/>
          <w:szCs w:val="16"/>
          <w:lang w:eastAsia="it-IT"/>
        </w:rPr>
      </w:pPr>
      <w:r w:rsidRPr="00494B49">
        <w:rPr>
          <w:rFonts w:ascii="Times New Roman" w:eastAsia="Times New Roman" w:hAnsi="Times New Roman"/>
          <w:color w:val="000000"/>
          <w:sz w:val="16"/>
          <w:szCs w:val="16"/>
          <w:lang w:eastAsia="it-IT"/>
        </w:rPr>
        <w:t>CUP: B54D25004230007</w:t>
      </w:r>
    </w:p>
    <w:p w14:paraId="794A9C40" w14:textId="77777777" w:rsidR="00181169" w:rsidRDefault="00181169" w:rsidP="00494B49">
      <w:pPr>
        <w:pStyle w:val="Nessunaspaziatura"/>
        <w:jc w:val="both"/>
        <w:rPr>
          <w:rFonts w:ascii="Times New Roman" w:eastAsia="Times New Roman" w:hAnsi="Times New Roman"/>
          <w:color w:val="000000"/>
          <w:sz w:val="16"/>
          <w:szCs w:val="16"/>
          <w:lang w:eastAsia="it-IT"/>
        </w:rPr>
      </w:pPr>
    </w:p>
    <w:tbl>
      <w:tblPr>
        <w:tblW w:w="9659" w:type="dxa"/>
        <w:tblInd w:w="-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06"/>
        <w:gridCol w:w="1379"/>
        <w:gridCol w:w="1898"/>
        <w:gridCol w:w="1897"/>
        <w:gridCol w:w="1379"/>
      </w:tblGrid>
      <w:tr w:rsidR="00181169" w14:paraId="33285FFB" w14:textId="77777777" w:rsidTr="009A5018">
        <w:trPr>
          <w:trHeight w:val="602"/>
        </w:trPr>
        <w:tc>
          <w:tcPr>
            <w:tcW w:w="3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CCCCFF"/>
            <w:vAlign w:val="center"/>
            <w:hideMark/>
          </w:tcPr>
          <w:p w14:paraId="3E593F68" w14:textId="77777777" w:rsidR="00181169" w:rsidRDefault="00181169" w:rsidP="009E48A9">
            <w:pPr>
              <w:suppressAutoHyphens/>
              <w:jc w:val="center"/>
              <w:rPr>
                <w:rFonts w:ascii="Arial" w:hAnsi="Arial" w:cs="Arial"/>
                <w:b/>
                <w:bCs/>
                <w:color w:val="333333"/>
                <w:sz w:val="16"/>
                <w:szCs w:val="16"/>
                <w:lang w:eastAsia="ar-SA"/>
              </w:rPr>
            </w:pPr>
            <w:r>
              <w:rPr>
                <w:rFonts w:ascii="Arial" w:hAnsi="Arial" w:cs="Arial"/>
                <w:b/>
                <w:bCs/>
                <w:color w:val="333333"/>
                <w:sz w:val="16"/>
                <w:szCs w:val="16"/>
              </w:rPr>
              <w:t>Titolo Modulo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  <w:hideMark/>
          </w:tcPr>
          <w:p w14:paraId="00E251E0" w14:textId="77777777" w:rsidR="00181169" w:rsidRDefault="00181169" w:rsidP="009E48A9">
            <w:pPr>
              <w:suppressAutoHyphens/>
              <w:jc w:val="center"/>
              <w:rPr>
                <w:rFonts w:ascii="Arial" w:hAnsi="Arial" w:cs="Arial"/>
                <w:b/>
                <w:bCs/>
                <w:color w:val="333333"/>
                <w:sz w:val="16"/>
                <w:szCs w:val="16"/>
                <w:lang w:eastAsia="ar-SA"/>
              </w:rPr>
            </w:pPr>
            <w:r>
              <w:rPr>
                <w:rFonts w:ascii="Arial" w:hAnsi="Arial" w:cs="Arial"/>
                <w:b/>
                <w:bCs/>
                <w:color w:val="333333"/>
                <w:sz w:val="16"/>
                <w:szCs w:val="16"/>
                <w:lang w:eastAsia="ar-SA"/>
              </w:rPr>
              <w:t>ESPERTO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  <w:hideMark/>
          </w:tcPr>
          <w:p w14:paraId="056BB0BB" w14:textId="77777777" w:rsidR="00181169" w:rsidRDefault="00181169" w:rsidP="009E48A9">
            <w:pPr>
              <w:suppressAutoHyphens/>
              <w:jc w:val="center"/>
              <w:rPr>
                <w:rFonts w:ascii="Arial" w:hAnsi="Arial" w:cs="Arial"/>
                <w:b/>
                <w:bCs/>
                <w:color w:val="333333"/>
                <w:sz w:val="16"/>
                <w:szCs w:val="16"/>
                <w:lang w:eastAsia="ar-SA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333333"/>
                <w:sz w:val="16"/>
                <w:szCs w:val="16"/>
                <w:lang w:eastAsia="ar-SA"/>
              </w:rPr>
              <w:t>Coll</w:t>
            </w:r>
            <w:proofErr w:type="spellEnd"/>
            <w:r>
              <w:rPr>
                <w:rFonts w:ascii="Arial" w:hAnsi="Arial" w:cs="Arial"/>
                <w:b/>
                <w:bCs/>
                <w:color w:val="333333"/>
                <w:sz w:val="16"/>
                <w:szCs w:val="16"/>
                <w:lang w:eastAsia="ar-SA"/>
              </w:rPr>
              <w:t>. plurima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  <w:hideMark/>
          </w:tcPr>
          <w:p w14:paraId="0F67ABD0" w14:textId="77777777" w:rsidR="00181169" w:rsidRDefault="00181169" w:rsidP="009E48A9">
            <w:pPr>
              <w:suppressAutoHyphens/>
              <w:jc w:val="center"/>
              <w:rPr>
                <w:rFonts w:ascii="Arial" w:hAnsi="Arial" w:cs="Arial"/>
                <w:b/>
                <w:bCs/>
                <w:color w:val="333333"/>
                <w:sz w:val="16"/>
                <w:szCs w:val="16"/>
                <w:lang w:eastAsia="ar-SA"/>
              </w:rPr>
            </w:pPr>
            <w:r>
              <w:rPr>
                <w:rFonts w:ascii="Arial" w:hAnsi="Arial" w:cs="Arial"/>
                <w:b/>
                <w:bCs/>
                <w:color w:val="333333"/>
                <w:sz w:val="16"/>
                <w:szCs w:val="16"/>
                <w:lang w:eastAsia="ar-SA"/>
              </w:rPr>
              <w:t>Lav. autonomo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</w:tcPr>
          <w:p w14:paraId="1736FA2D" w14:textId="77777777" w:rsidR="00181169" w:rsidRDefault="00181169" w:rsidP="009E48A9">
            <w:pPr>
              <w:suppressAutoHyphens/>
              <w:jc w:val="center"/>
              <w:rPr>
                <w:rFonts w:ascii="Arial" w:hAnsi="Arial" w:cs="Arial"/>
                <w:b/>
                <w:bCs/>
                <w:color w:val="333333"/>
                <w:sz w:val="16"/>
                <w:szCs w:val="16"/>
                <w:lang w:eastAsia="ar-SA"/>
              </w:rPr>
            </w:pPr>
            <w:r>
              <w:rPr>
                <w:rFonts w:ascii="Arial" w:hAnsi="Arial" w:cs="Arial"/>
                <w:b/>
                <w:bCs/>
                <w:color w:val="333333"/>
                <w:sz w:val="16"/>
                <w:szCs w:val="16"/>
                <w:lang w:eastAsia="ar-SA"/>
              </w:rPr>
              <w:t>N° di ore</w:t>
            </w:r>
          </w:p>
        </w:tc>
      </w:tr>
      <w:tr w:rsidR="00181169" w14:paraId="2BD957BB" w14:textId="77777777" w:rsidTr="009A5018">
        <w:trPr>
          <w:trHeight w:val="611"/>
        </w:trPr>
        <w:tc>
          <w:tcPr>
            <w:tcW w:w="3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EF6DEBB" w14:textId="77777777" w:rsidR="00181169" w:rsidRDefault="00181169" w:rsidP="009E48A9">
            <w:pPr>
              <w:suppressAutoHyphens/>
              <w:jc w:val="both"/>
              <w:rPr>
                <w:rFonts w:ascii="Arial" w:hAnsi="Arial" w:cs="Arial"/>
                <w:b/>
                <w:bCs/>
                <w:color w:val="333333"/>
                <w:sz w:val="14"/>
                <w:szCs w:val="14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4FCB80FA" w14:textId="77777777" w:rsidR="00181169" w:rsidRDefault="00181169" w:rsidP="009E48A9">
            <w:pPr>
              <w:rPr>
                <w:sz w:val="24"/>
                <w:szCs w:val="24"/>
              </w:rPr>
            </w:pP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FD6E1" w14:textId="77777777" w:rsidR="00181169" w:rsidRPr="00181169" w:rsidRDefault="00181169" w:rsidP="009E48A9">
            <w:pPr>
              <w:jc w:val="center"/>
              <w:rPr>
                <w:i/>
              </w:rPr>
            </w:pP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34A55" w14:textId="77777777" w:rsidR="00181169" w:rsidRPr="00181169" w:rsidRDefault="00181169" w:rsidP="009E48A9">
            <w:pPr>
              <w:jc w:val="center"/>
              <w:rPr>
                <w:i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77B7E" w14:textId="77777777" w:rsidR="00181169" w:rsidRPr="00181169" w:rsidRDefault="00181169" w:rsidP="009E48A9">
            <w:pPr>
              <w:jc w:val="center"/>
              <w:rPr>
                <w:i/>
              </w:rPr>
            </w:pPr>
          </w:p>
        </w:tc>
      </w:tr>
    </w:tbl>
    <w:p w14:paraId="4C077B4C" w14:textId="77777777" w:rsidR="00181169" w:rsidRDefault="00181169" w:rsidP="00181169">
      <w:pPr>
        <w:autoSpaceDE w:val="0"/>
        <w:jc w:val="both"/>
        <w:rPr>
          <w:rFonts w:ascii="Arial" w:hAnsi="Arial" w:cs="Arial"/>
          <w:sz w:val="18"/>
          <w:szCs w:val="18"/>
        </w:rPr>
      </w:pPr>
    </w:p>
    <w:p w14:paraId="5611EEB2" w14:textId="77777777" w:rsidR="00181169" w:rsidRDefault="00181169" w:rsidP="00BC034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  <w:lang w:eastAsia="it-IT"/>
        </w:rPr>
      </w:pPr>
    </w:p>
    <w:p w14:paraId="08FF0593" w14:textId="77777777" w:rsidR="00BC0344" w:rsidRPr="00BC0344" w:rsidRDefault="009A5018" w:rsidP="009A501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  <w:lang w:eastAsia="it-IT"/>
        </w:rPr>
      </w:pPr>
      <w:r>
        <w:rPr>
          <w:rFonts w:ascii="Times New Roman" w:hAnsi="Times New Roman"/>
          <w:sz w:val="20"/>
          <w:szCs w:val="20"/>
          <w:lang w:eastAsia="it-IT"/>
        </w:rPr>
        <w:t xml:space="preserve">- </w:t>
      </w:r>
      <w:r w:rsidR="00BC0344" w:rsidRPr="00BC0344">
        <w:rPr>
          <w:rFonts w:ascii="Times New Roman" w:hAnsi="Times New Roman"/>
          <w:sz w:val="20"/>
          <w:szCs w:val="20"/>
          <w:lang w:eastAsia="it-IT"/>
        </w:rPr>
        <w:t>di ricevere ogni comunicazione ad uno dei seguenti indirizzi:</w:t>
      </w:r>
    </w:p>
    <w:p w14:paraId="3A8582E3" w14:textId="77777777" w:rsidR="00BC0344" w:rsidRPr="00BC0344" w:rsidRDefault="00BC0344" w:rsidP="00BC034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  <w:lang w:eastAsia="it-IT"/>
        </w:rPr>
      </w:pPr>
    </w:p>
    <w:p w14:paraId="2EFB17EE" w14:textId="77777777" w:rsidR="00BC0344" w:rsidRPr="00BC0344" w:rsidRDefault="00BC0344" w:rsidP="00BC034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  <w:lang w:eastAsia="it-IT"/>
        </w:rPr>
      </w:pPr>
      <w:r w:rsidRPr="00BC0344">
        <w:rPr>
          <w:rFonts w:ascii="Times New Roman" w:hAnsi="Times New Roman"/>
          <w:sz w:val="20"/>
          <w:szCs w:val="20"/>
          <w:lang w:eastAsia="it-IT"/>
        </w:rPr>
        <w:t>a) via……………………………………………………</w:t>
      </w:r>
      <w:proofErr w:type="gramStart"/>
      <w:r w:rsidRPr="00BC0344">
        <w:rPr>
          <w:rFonts w:ascii="Times New Roman" w:hAnsi="Times New Roman"/>
          <w:sz w:val="20"/>
          <w:szCs w:val="20"/>
          <w:lang w:eastAsia="it-IT"/>
        </w:rPr>
        <w:t>…….</w:t>
      </w:r>
      <w:proofErr w:type="spellStart"/>
      <w:proofErr w:type="gramEnd"/>
      <w:r w:rsidRPr="00BC0344">
        <w:rPr>
          <w:rFonts w:ascii="Times New Roman" w:hAnsi="Times New Roman"/>
          <w:sz w:val="20"/>
          <w:szCs w:val="20"/>
          <w:lang w:eastAsia="it-IT"/>
        </w:rPr>
        <w:t>c.</w:t>
      </w:r>
      <w:proofErr w:type="gramStart"/>
      <w:r w:rsidRPr="00BC0344">
        <w:rPr>
          <w:rFonts w:ascii="Times New Roman" w:hAnsi="Times New Roman"/>
          <w:sz w:val="20"/>
          <w:szCs w:val="20"/>
          <w:lang w:eastAsia="it-IT"/>
        </w:rPr>
        <w:t>a.p</w:t>
      </w:r>
      <w:proofErr w:type="spellEnd"/>
      <w:proofErr w:type="gramEnd"/>
      <w:r w:rsidRPr="00BC0344">
        <w:rPr>
          <w:rFonts w:ascii="Times New Roman" w:hAnsi="Times New Roman"/>
          <w:sz w:val="20"/>
          <w:szCs w:val="20"/>
          <w:lang w:eastAsia="it-IT"/>
        </w:rPr>
        <w:t>…………</w:t>
      </w:r>
      <w:proofErr w:type="gramStart"/>
      <w:r w:rsidRPr="00BC0344">
        <w:rPr>
          <w:rFonts w:ascii="Times New Roman" w:hAnsi="Times New Roman"/>
          <w:sz w:val="20"/>
          <w:szCs w:val="20"/>
          <w:lang w:eastAsia="it-IT"/>
        </w:rPr>
        <w:t>…….</w:t>
      </w:r>
      <w:proofErr w:type="gramEnd"/>
      <w:r w:rsidRPr="00BC0344">
        <w:rPr>
          <w:rFonts w:ascii="Times New Roman" w:hAnsi="Times New Roman"/>
          <w:sz w:val="20"/>
          <w:szCs w:val="20"/>
          <w:lang w:eastAsia="it-IT"/>
        </w:rPr>
        <w:t>città…………………………………</w:t>
      </w:r>
    </w:p>
    <w:p w14:paraId="71D1DAA7" w14:textId="77777777" w:rsidR="00BC0344" w:rsidRPr="00BC0344" w:rsidRDefault="00BC0344" w:rsidP="00BC034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  <w:lang w:eastAsia="it-IT"/>
        </w:rPr>
      </w:pPr>
    </w:p>
    <w:p w14:paraId="1ABE26AA" w14:textId="77777777" w:rsidR="00BC0344" w:rsidRPr="00BC0344" w:rsidRDefault="00BC0344" w:rsidP="00BC034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  <w:lang w:eastAsia="it-IT"/>
        </w:rPr>
      </w:pPr>
      <w:r w:rsidRPr="00BC0344">
        <w:rPr>
          <w:rFonts w:ascii="Times New Roman" w:hAnsi="Times New Roman"/>
          <w:sz w:val="20"/>
          <w:szCs w:val="20"/>
          <w:lang w:eastAsia="it-IT"/>
        </w:rPr>
        <w:t>b) e-mail……………………………………………………………………………………………………………………</w:t>
      </w:r>
    </w:p>
    <w:p w14:paraId="0BDE141D" w14:textId="77777777" w:rsidR="00BC0344" w:rsidRPr="00BC0344" w:rsidRDefault="00BC0344" w:rsidP="00BC034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  <w:lang w:eastAsia="it-IT"/>
        </w:rPr>
      </w:pPr>
    </w:p>
    <w:p w14:paraId="61B65388" w14:textId="77777777" w:rsidR="00BC0344" w:rsidRPr="00BC0344" w:rsidRDefault="00BC0344" w:rsidP="00BC034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  <w:lang w:eastAsia="it-IT"/>
        </w:rPr>
      </w:pPr>
      <w:r w:rsidRPr="00BC0344">
        <w:rPr>
          <w:rFonts w:ascii="Times New Roman" w:hAnsi="Times New Roman"/>
          <w:sz w:val="20"/>
          <w:szCs w:val="20"/>
          <w:lang w:eastAsia="it-IT"/>
        </w:rPr>
        <w:lastRenderedPageBreak/>
        <w:t>A tal fine, consapevole della responsabilità penale e della decadenza da eventuali benefici acquisiti nel caso</w:t>
      </w:r>
    </w:p>
    <w:p w14:paraId="2AAF6EAF" w14:textId="77777777" w:rsidR="00BC0344" w:rsidRPr="00BC0344" w:rsidRDefault="00BC0344" w:rsidP="00E5121E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/>
          <w:sz w:val="20"/>
          <w:szCs w:val="20"/>
          <w:lang w:eastAsia="it-IT"/>
        </w:rPr>
      </w:pPr>
      <w:r w:rsidRPr="00BC0344">
        <w:rPr>
          <w:rFonts w:ascii="Times New Roman" w:hAnsi="Times New Roman"/>
          <w:sz w:val="20"/>
          <w:szCs w:val="20"/>
          <w:lang w:eastAsia="it-IT"/>
        </w:rPr>
        <w:t>di dichiarazioni mendaci, ai sensi degli artt. 75 e art.76 del D.P.R. 445/2000, sotto la propria personale responsabilità</w:t>
      </w:r>
    </w:p>
    <w:p w14:paraId="27360718" w14:textId="77777777" w:rsidR="00BC0344" w:rsidRDefault="00BC0344" w:rsidP="00BC034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0"/>
          <w:szCs w:val="20"/>
          <w:lang w:eastAsia="it-IT"/>
        </w:rPr>
      </w:pPr>
      <w:r w:rsidRPr="00BC0344">
        <w:rPr>
          <w:rFonts w:ascii="Times New Roman" w:hAnsi="Times New Roman"/>
          <w:b/>
          <w:bCs/>
          <w:sz w:val="20"/>
          <w:szCs w:val="20"/>
          <w:lang w:eastAsia="it-IT"/>
        </w:rPr>
        <w:t>DICHIARA DI</w:t>
      </w:r>
    </w:p>
    <w:p w14:paraId="5EBADD30" w14:textId="77777777" w:rsidR="00E5121E" w:rsidRDefault="00E5121E" w:rsidP="00BC034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0"/>
          <w:szCs w:val="20"/>
          <w:lang w:eastAsia="it-IT"/>
        </w:rPr>
      </w:pPr>
    </w:p>
    <w:p w14:paraId="41C4607D" w14:textId="77777777" w:rsidR="00E5121E" w:rsidRPr="00E5121E" w:rsidRDefault="00E5121E" w:rsidP="00E5121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  <w:lang w:eastAsia="it-IT"/>
        </w:rPr>
      </w:pPr>
      <w:r>
        <w:rPr>
          <w:rFonts w:ascii="Times New Roman" w:hAnsi="Times New Roman"/>
          <w:sz w:val="20"/>
          <w:szCs w:val="20"/>
          <w:lang w:eastAsia="it-IT"/>
        </w:rPr>
        <w:t>e</w:t>
      </w:r>
      <w:r w:rsidRPr="00E5121E">
        <w:rPr>
          <w:rFonts w:ascii="Times New Roman" w:hAnsi="Times New Roman"/>
          <w:sz w:val="20"/>
          <w:szCs w:val="20"/>
          <w:lang w:eastAsia="it-IT"/>
        </w:rPr>
        <w:t>ssere cittadino</w:t>
      </w:r>
      <w:r w:rsidR="00CB497C">
        <w:rPr>
          <w:rFonts w:ascii="Times New Roman" w:hAnsi="Times New Roman"/>
          <w:sz w:val="20"/>
          <w:szCs w:val="20"/>
          <w:lang w:eastAsia="it-IT"/>
        </w:rPr>
        <w:t xml:space="preserve">    </w:t>
      </w:r>
      <w:r>
        <w:rPr>
          <w:rFonts w:ascii="Times New Roman" w:hAnsi="Times New Roman"/>
          <w:sz w:val="20"/>
          <w:szCs w:val="20"/>
          <w:lang w:eastAsia="it-IT"/>
        </w:rPr>
        <w:t>_______________________</w:t>
      </w:r>
    </w:p>
    <w:p w14:paraId="020AD13D" w14:textId="77777777" w:rsidR="002F10C5" w:rsidRDefault="00181169" w:rsidP="001811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  <w:lang w:eastAsia="it-IT"/>
        </w:rPr>
      </w:pPr>
      <w:r w:rsidRPr="00181169">
        <w:rPr>
          <w:rFonts w:ascii="Times New Roman" w:hAnsi="Times New Roman"/>
          <w:sz w:val="20"/>
          <w:szCs w:val="20"/>
          <w:lang w:eastAsia="it-IT"/>
        </w:rPr>
        <w:t>essere in godimento dei diritti politici</w:t>
      </w:r>
    </w:p>
    <w:p w14:paraId="66018FCC" w14:textId="5CAD5E63" w:rsidR="00181169" w:rsidRPr="00181169" w:rsidRDefault="00181169" w:rsidP="001811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  <w:lang w:eastAsia="it-IT"/>
        </w:rPr>
      </w:pPr>
      <w:r w:rsidRPr="00181169">
        <w:rPr>
          <w:rFonts w:ascii="Times New Roman" w:hAnsi="Times New Roman"/>
          <w:sz w:val="20"/>
          <w:szCs w:val="20"/>
          <w:lang w:eastAsia="it-IT"/>
        </w:rPr>
        <w:t xml:space="preserve">non aver subito condanne penali ovvero di avere i seguenti provvedimenti penali pendenti: </w:t>
      </w:r>
    </w:p>
    <w:p w14:paraId="64F66A09" w14:textId="77777777" w:rsidR="00181169" w:rsidRPr="00181169" w:rsidRDefault="00181169" w:rsidP="001811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  <w:lang w:eastAsia="it-IT"/>
        </w:rPr>
      </w:pPr>
      <w:r w:rsidRPr="00181169">
        <w:rPr>
          <w:rFonts w:ascii="Times New Roman" w:hAnsi="Times New Roman"/>
          <w:sz w:val="20"/>
          <w:szCs w:val="20"/>
          <w:lang w:eastAsia="it-IT"/>
        </w:rPr>
        <w:t>______________________________________________________________</w:t>
      </w:r>
    </w:p>
    <w:p w14:paraId="5C4ECECF" w14:textId="755D68E6" w:rsidR="00181169" w:rsidRPr="00181169" w:rsidRDefault="00181169" w:rsidP="001811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  <w:lang w:eastAsia="it-IT"/>
        </w:rPr>
      </w:pPr>
      <w:r w:rsidRPr="00181169">
        <w:rPr>
          <w:rFonts w:ascii="Times New Roman" w:hAnsi="Times New Roman"/>
          <w:sz w:val="20"/>
          <w:szCs w:val="20"/>
          <w:lang w:eastAsia="it-IT"/>
        </w:rPr>
        <w:t xml:space="preserve">non avere procedimenti penali pendenti, ovvero di avere i seguenti procedimenti penali </w:t>
      </w:r>
      <w:r w:rsidR="002F10C5" w:rsidRPr="00181169">
        <w:rPr>
          <w:rFonts w:ascii="Times New Roman" w:hAnsi="Times New Roman"/>
          <w:sz w:val="20"/>
          <w:szCs w:val="20"/>
          <w:lang w:eastAsia="it-IT"/>
        </w:rPr>
        <w:t>pendenti:</w:t>
      </w:r>
      <w:r w:rsidRPr="00181169">
        <w:rPr>
          <w:rFonts w:ascii="Times New Roman" w:hAnsi="Times New Roman"/>
          <w:sz w:val="20"/>
          <w:szCs w:val="20"/>
          <w:lang w:eastAsia="it-IT"/>
        </w:rPr>
        <w:t xml:space="preserve"> </w:t>
      </w:r>
    </w:p>
    <w:p w14:paraId="5660B87C" w14:textId="77777777" w:rsidR="00181169" w:rsidRPr="00181169" w:rsidRDefault="00181169" w:rsidP="001811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  <w:lang w:eastAsia="it-IT"/>
        </w:rPr>
      </w:pPr>
      <w:r w:rsidRPr="00181169">
        <w:rPr>
          <w:rFonts w:ascii="Times New Roman" w:hAnsi="Times New Roman"/>
          <w:sz w:val="20"/>
          <w:szCs w:val="20"/>
          <w:lang w:eastAsia="it-IT"/>
        </w:rPr>
        <w:t>__________________________________________________________________</w:t>
      </w:r>
    </w:p>
    <w:p w14:paraId="57924C5B" w14:textId="0C83BE23" w:rsidR="00181169" w:rsidRPr="00181169" w:rsidRDefault="00181169" w:rsidP="001811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  <w:lang w:eastAsia="it-IT"/>
        </w:rPr>
      </w:pPr>
      <w:r w:rsidRPr="00181169">
        <w:rPr>
          <w:rFonts w:ascii="Times New Roman" w:hAnsi="Times New Roman"/>
          <w:sz w:val="20"/>
          <w:szCs w:val="20"/>
          <w:lang w:eastAsia="it-IT"/>
        </w:rPr>
        <w:t>impegnarsi a documentare puntualmente tutta l’attività svolta</w:t>
      </w:r>
    </w:p>
    <w:p w14:paraId="22881AB3" w14:textId="4DEE5DAE" w:rsidR="00181169" w:rsidRPr="00181169" w:rsidRDefault="00181169" w:rsidP="001811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  <w:lang w:eastAsia="it-IT"/>
        </w:rPr>
      </w:pPr>
      <w:r w:rsidRPr="00181169">
        <w:rPr>
          <w:rFonts w:ascii="Times New Roman" w:hAnsi="Times New Roman"/>
          <w:sz w:val="20"/>
          <w:szCs w:val="20"/>
          <w:lang w:eastAsia="it-IT"/>
        </w:rPr>
        <w:t>essere disponibile ad adattarsi al calendario definito dal Gruppo Operativo di Piano</w:t>
      </w:r>
    </w:p>
    <w:p w14:paraId="5A74FE1F" w14:textId="5F13D72F" w:rsidR="00181169" w:rsidRPr="00181169" w:rsidRDefault="00181169" w:rsidP="001811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  <w:lang w:eastAsia="it-IT"/>
        </w:rPr>
      </w:pPr>
      <w:r w:rsidRPr="00181169">
        <w:rPr>
          <w:rFonts w:ascii="Times New Roman" w:hAnsi="Times New Roman"/>
          <w:sz w:val="20"/>
          <w:szCs w:val="20"/>
          <w:lang w:eastAsia="it-IT"/>
        </w:rPr>
        <w:t>non essere in alcuna delle condizioni di incompatibilità con l’incarico previsti dalla norma vigente</w:t>
      </w:r>
    </w:p>
    <w:p w14:paraId="5545D4D6" w14:textId="2D6C5607" w:rsidR="00181169" w:rsidRPr="00181169" w:rsidRDefault="00181169" w:rsidP="001811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  <w:lang w:eastAsia="it-IT"/>
        </w:rPr>
      </w:pPr>
      <w:r w:rsidRPr="00181169">
        <w:rPr>
          <w:rFonts w:ascii="Times New Roman" w:hAnsi="Times New Roman"/>
          <w:sz w:val="20"/>
          <w:szCs w:val="20"/>
          <w:lang w:eastAsia="it-IT"/>
        </w:rPr>
        <w:t>avere la competenza informatica l’uso della piattaforma on line “Gestione progetti PON scuola”</w:t>
      </w:r>
    </w:p>
    <w:p w14:paraId="7302ECF5" w14:textId="77777777" w:rsidR="00181169" w:rsidRPr="00181169" w:rsidRDefault="00181169" w:rsidP="001811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  <w:lang w:eastAsia="it-IT"/>
        </w:rPr>
      </w:pPr>
    </w:p>
    <w:p w14:paraId="52495D54" w14:textId="77777777" w:rsidR="00BC0344" w:rsidRPr="00BC0344" w:rsidRDefault="00BC0344" w:rsidP="00BC0344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sz w:val="20"/>
          <w:szCs w:val="20"/>
          <w:lang w:eastAsia="it-IT"/>
        </w:rPr>
      </w:pPr>
    </w:p>
    <w:p w14:paraId="638E2FC3" w14:textId="77777777" w:rsidR="00BC0344" w:rsidRDefault="00BC0344" w:rsidP="00CB497C">
      <w:pPr>
        <w:spacing w:after="100" w:afterAutospacing="1" w:line="240" w:lineRule="auto"/>
        <w:ind w:firstLine="708"/>
        <w:jc w:val="both"/>
        <w:rPr>
          <w:rFonts w:ascii="Times New Roman" w:hAnsi="Times New Roman"/>
          <w:sz w:val="20"/>
          <w:szCs w:val="20"/>
          <w:lang w:eastAsia="it-IT"/>
        </w:rPr>
      </w:pPr>
      <w:r w:rsidRPr="00BC0344">
        <w:rPr>
          <w:rFonts w:ascii="Times New Roman" w:hAnsi="Times New Roman"/>
          <w:sz w:val="20"/>
          <w:szCs w:val="20"/>
          <w:lang w:eastAsia="it-IT"/>
        </w:rPr>
        <w:t>Il/la sottoscritto/a, inoltre, consapevole delle conseguenze di natura amministrativa e delle sanzioni civili e penali, nel caso di dichiarazioni non veritiere, di formazione o uso di atti falsi, richiamate dagli artt. 75 e 76 del D.P.R. 445/2000, dichiara quanto segue, ai fini della determinazione del punteggio per l’inserimento nella graduatoria degli aspiranti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6"/>
        <w:gridCol w:w="1770"/>
        <w:gridCol w:w="1574"/>
        <w:gridCol w:w="1968"/>
        <w:gridCol w:w="1650"/>
      </w:tblGrid>
      <w:tr w:rsidR="00016429" w14:paraId="20F780B7" w14:textId="77777777" w:rsidTr="00346087">
        <w:tc>
          <w:tcPr>
            <w:tcW w:w="4436" w:type="dxa"/>
            <w:gridSpan w:val="2"/>
          </w:tcPr>
          <w:p w14:paraId="60CB3A48" w14:textId="77777777" w:rsidR="00016429" w:rsidRDefault="00016429" w:rsidP="00C03A17">
            <w:pPr>
              <w:widowControl w:val="0"/>
              <w:jc w:val="center"/>
              <w:rPr>
                <w:b/>
                <w:bCs/>
              </w:rPr>
            </w:pPr>
            <w:r w:rsidRPr="00E8339E">
              <w:rPr>
                <w:b/>
                <w:bCs/>
              </w:rPr>
              <w:t>GRIGLIA DI VALUTAZIONE DOCENTE ESPERTO</w:t>
            </w:r>
          </w:p>
          <w:p w14:paraId="6F87D251" w14:textId="77777777" w:rsidR="00016429" w:rsidRDefault="00016429" w:rsidP="00C03A17">
            <w:pPr>
              <w:snapToGrid w:val="0"/>
              <w:jc w:val="center"/>
              <w:rPr>
                <w:b/>
              </w:rPr>
            </w:pPr>
            <w:r>
              <w:rPr>
                <w:b/>
                <w:u w:val="single"/>
              </w:rPr>
              <w:t>Criteri di ammissione:</w:t>
            </w:r>
          </w:p>
          <w:p w14:paraId="489C586C" w14:textId="77777777" w:rsidR="00016429" w:rsidRPr="00E8339E" w:rsidRDefault="00016429" w:rsidP="00C03A17">
            <w:pPr>
              <w:widowControl w:val="0"/>
              <w:jc w:val="center"/>
              <w:rPr>
                <w:b/>
                <w:bCs/>
              </w:rPr>
            </w:pPr>
            <w:r>
              <w:rPr>
                <w:b/>
              </w:rPr>
              <w:t>essere in possesso dei requisiti di cui all’articolo 8 per il ruolo per cui si presenta domanda</w:t>
            </w:r>
          </w:p>
        </w:tc>
        <w:tc>
          <w:tcPr>
            <w:tcW w:w="1574" w:type="dxa"/>
          </w:tcPr>
          <w:p w14:paraId="30F90FC3" w14:textId="77777777" w:rsidR="00016429" w:rsidRPr="00E8339E" w:rsidRDefault="00016429" w:rsidP="00C03A17">
            <w:pPr>
              <w:widowControl w:val="0"/>
              <w:jc w:val="center"/>
              <w:rPr>
                <w:b/>
                <w:bCs/>
              </w:rPr>
            </w:pPr>
            <w:r>
              <w:rPr>
                <w:b/>
              </w:rPr>
              <w:t>n. riferimento del curriculum</w:t>
            </w:r>
          </w:p>
        </w:tc>
        <w:tc>
          <w:tcPr>
            <w:tcW w:w="1968" w:type="dxa"/>
          </w:tcPr>
          <w:p w14:paraId="5DDE6E3A" w14:textId="77777777" w:rsidR="00016429" w:rsidRPr="00E8339E" w:rsidRDefault="00016429" w:rsidP="00C03A17">
            <w:pPr>
              <w:widowControl w:val="0"/>
              <w:jc w:val="center"/>
              <w:rPr>
                <w:b/>
                <w:bCs/>
              </w:rPr>
            </w:pPr>
            <w:r w:rsidRPr="00E8339E">
              <w:rPr>
                <w:b/>
                <w:bCs/>
              </w:rPr>
              <w:t>RISERVATO AL CANDIDATO</w:t>
            </w:r>
          </w:p>
        </w:tc>
        <w:tc>
          <w:tcPr>
            <w:tcW w:w="1650" w:type="dxa"/>
          </w:tcPr>
          <w:p w14:paraId="39377E5D" w14:textId="77777777" w:rsidR="00016429" w:rsidRDefault="00016429" w:rsidP="00C03A17">
            <w:pPr>
              <w:widowControl w:val="0"/>
              <w:jc w:val="center"/>
            </w:pPr>
            <w:r>
              <w:t>RISERVATO ALL’UFFICIO</w:t>
            </w:r>
          </w:p>
        </w:tc>
      </w:tr>
      <w:tr w:rsidR="00346087" w14:paraId="274769C0" w14:textId="77777777" w:rsidTr="00346087">
        <w:tc>
          <w:tcPr>
            <w:tcW w:w="4436" w:type="dxa"/>
            <w:gridSpan w:val="2"/>
          </w:tcPr>
          <w:p w14:paraId="5211B888" w14:textId="77777777" w:rsidR="00346087" w:rsidRDefault="00346087" w:rsidP="00346087">
            <w:pPr>
              <w:widowControl w:val="0"/>
            </w:pPr>
            <w:r w:rsidRPr="004958DD">
              <w:rPr>
                <w:b/>
                <w:bCs/>
              </w:rPr>
              <w:t>TITOLI DI STUDIO</w:t>
            </w:r>
          </w:p>
        </w:tc>
        <w:tc>
          <w:tcPr>
            <w:tcW w:w="1574" w:type="dxa"/>
          </w:tcPr>
          <w:p w14:paraId="0CE12143" w14:textId="77777777" w:rsidR="00346087" w:rsidRDefault="00346087">
            <w:pPr>
              <w:widowControl w:val="0"/>
            </w:pPr>
          </w:p>
        </w:tc>
        <w:tc>
          <w:tcPr>
            <w:tcW w:w="1968" w:type="dxa"/>
          </w:tcPr>
          <w:p w14:paraId="33C5B160" w14:textId="77777777" w:rsidR="00346087" w:rsidRDefault="00346087">
            <w:pPr>
              <w:widowControl w:val="0"/>
            </w:pPr>
          </w:p>
        </w:tc>
        <w:tc>
          <w:tcPr>
            <w:tcW w:w="1650" w:type="dxa"/>
          </w:tcPr>
          <w:p w14:paraId="423285E5" w14:textId="77777777" w:rsidR="00346087" w:rsidRDefault="00346087">
            <w:pPr>
              <w:widowControl w:val="0"/>
            </w:pPr>
          </w:p>
        </w:tc>
      </w:tr>
      <w:tr w:rsidR="00016429" w14:paraId="1A255485" w14:textId="77777777" w:rsidTr="00346087">
        <w:tc>
          <w:tcPr>
            <w:tcW w:w="2666" w:type="dxa"/>
          </w:tcPr>
          <w:p w14:paraId="79B0B021" w14:textId="77777777" w:rsidR="00016429" w:rsidRDefault="00016429" w:rsidP="00C03A17">
            <w:pPr>
              <w:widowControl w:val="0"/>
              <w:spacing w:after="0"/>
            </w:pPr>
            <w:r>
              <w:t>Laurea vecchio ordinamento o</w:t>
            </w:r>
          </w:p>
          <w:p w14:paraId="0A61E9D6" w14:textId="77777777" w:rsidR="00016429" w:rsidRDefault="00016429" w:rsidP="00C03A17">
            <w:pPr>
              <w:widowControl w:val="0"/>
              <w:spacing w:after="0"/>
            </w:pPr>
            <w:r>
              <w:t>laurea quinquennale</w:t>
            </w:r>
          </w:p>
          <w:p w14:paraId="6954765B" w14:textId="77777777" w:rsidR="00016429" w:rsidRDefault="00016429" w:rsidP="00C03A17">
            <w:pPr>
              <w:widowControl w:val="0"/>
              <w:spacing w:after="0"/>
            </w:pPr>
            <w:r>
              <w:t>(nuovo ordinamento)</w:t>
            </w:r>
          </w:p>
        </w:tc>
        <w:tc>
          <w:tcPr>
            <w:tcW w:w="1770" w:type="dxa"/>
          </w:tcPr>
          <w:p w14:paraId="684D6310" w14:textId="77777777" w:rsidR="00016429" w:rsidRDefault="00016429" w:rsidP="00C03A17">
            <w:pPr>
              <w:widowControl w:val="0"/>
            </w:pPr>
            <w:r>
              <w:t>punti 5 per ogni laurea</w:t>
            </w:r>
          </w:p>
          <w:p w14:paraId="7BDE4D20" w14:textId="77777777" w:rsidR="00016429" w:rsidRDefault="00016429" w:rsidP="00C03A17">
            <w:pPr>
              <w:widowControl w:val="0"/>
            </w:pPr>
            <w:r>
              <w:t>Max 25 punti</w:t>
            </w:r>
          </w:p>
        </w:tc>
        <w:tc>
          <w:tcPr>
            <w:tcW w:w="1574" w:type="dxa"/>
          </w:tcPr>
          <w:p w14:paraId="1A41CF8B" w14:textId="77777777" w:rsidR="00016429" w:rsidRDefault="00016429">
            <w:pPr>
              <w:widowControl w:val="0"/>
            </w:pPr>
          </w:p>
        </w:tc>
        <w:tc>
          <w:tcPr>
            <w:tcW w:w="1968" w:type="dxa"/>
          </w:tcPr>
          <w:p w14:paraId="69C3D857" w14:textId="77777777" w:rsidR="00016429" w:rsidRDefault="00016429">
            <w:pPr>
              <w:widowControl w:val="0"/>
            </w:pPr>
          </w:p>
        </w:tc>
        <w:tc>
          <w:tcPr>
            <w:tcW w:w="1650" w:type="dxa"/>
          </w:tcPr>
          <w:p w14:paraId="194F8170" w14:textId="77777777" w:rsidR="00016429" w:rsidRDefault="00016429">
            <w:pPr>
              <w:widowControl w:val="0"/>
            </w:pPr>
          </w:p>
        </w:tc>
      </w:tr>
      <w:tr w:rsidR="00016429" w14:paraId="7E5E48B4" w14:textId="77777777" w:rsidTr="00346087">
        <w:tc>
          <w:tcPr>
            <w:tcW w:w="2666" w:type="dxa"/>
          </w:tcPr>
          <w:p w14:paraId="252839F3" w14:textId="77777777" w:rsidR="00016429" w:rsidRDefault="00016429" w:rsidP="00C03A17">
            <w:pPr>
              <w:widowControl w:val="0"/>
              <w:spacing w:after="0"/>
            </w:pPr>
            <w:r>
              <w:t>Laurea triennale nuovo</w:t>
            </w:r>
          </w:p>
          <w:p w14:paraId="1343EBA2" w14:textId="77777777" w:rsidR="00016429" w:rsidRDefault="00016429" w:rsidP="00C03A17">
            <w:pPr>
              <w:widowControl w:val="0"/>
              <w:spacing w:after="0"/>
            </w:pPr>
            <w:r>
              <w:t>ordinamento (si valuta solo in</w:t>
            </w:r>
            <w:r w:rsidR="00C03A17">
              <w:t xml:space="preserve"> </w:t>
            </w:r>
            <w:r>
              <w:t>assenza di laurea quinquennale o</w:t>
            </w:r>
          </w:p>
          <w:p w14:paraId="2FB35CDA" w14:textId="77777777" w:rsidR="00016429" w:rsidRDefault="00016429" w:rsidP="00C03A17">
            <w:pPr>
              <w:widowControl w:val="0"/>
              <w:spacing w:after="0"/>
            </w:pPr>
            <w:r>
              <w:t>vecchio ordinamento)</w:t>
            </w:r>
          </w:p>
        </w:tc>
        <w:tc>
          <w:tcPr>
            <w:tcW w:w="1770" w:type="dxa"/>
          </w:tcPr>
          <w:p w14:paraId="0EFDD71D" w14:textId="77777777" w:rsidR="00016429" w:rsidRDefault="00016429" w:rsidP="00C03A17">
            <w:pPr>
              <w:widowControl w:val="0"/>
            </w:pPr>
            <w:r>
              <w:t>punti 3 per ogni laurea</w:t>
            </w:r>
          </w:p>
          <w:p w14:paraId="3B3224B0" w14:textId="77777777" w:rsidR="00016429" w:rsidRDefault="00016429" w:rsidP="00C03A17">
            <w:pPr>
              <w:widowControl w:val="0"/>
            </w:pPr>
            <w:r>
              <w:t>Max 15 punti</w:t>
            </w:r>
          </w:p>
        </w:tc>
        <w:tc>
          <w:tcPr>
            <w:tcW w:w="1574" w:type="dxa"/>
          </w:tcPr>
          <w:p w14:paraId="0DB653C6" w14:textId="77777777" w:rsidR="00016429" w:rsidRDefault="00016429">
            <w:pPr>
              <w:widowControl w:val="0"/>
            </w:pPr>
          </w:p>
        </w:tc>
        <w:tc>
          <w:tcPr>
            <w:tcW w:w="1968" w:type="dxa"/>
          </w:tcPr>
          <w:p w14:paraId="26B8929F" w14:textId="77777777" w:rsidR="00016429" w:rsidRDefault="00016429">
            <w:pPr>
              <w:widowControl w:val="0"/>
            </w:pPr>
          </w:p>
        </w:tc>
        <w:tc>
          <w:tcPr>
            <w:tcW w:w="1650" w:type="dxa"/>
          </w:tcPr>
          <w:p w14:paraId="11DDA060" w14:textId="77777777" w:rsidR="00016429" w:rsidRDefault="00016429">
            <w:pPr>
              <w:widowControl w:val="0"/>
            </w:pPr>
          </w:p>
        </w:tc>
      </w:tr>
      <w:tr w:rsidR="00016429" w14:paraId="77A7A84E" w14:textId="77777777" w:rsidTr="00346087">
        <w:trPr>
          <w:trHeight w:val="1079"/>
        </w:trPr>
        <w:tc>
          <w:tcPr>
            <w:tcW w:w="2666" w:type="dxa"/>
          </w:tcPr>
          <w:p w14:paraId="02182CB0" w14:textId="77777777" w:rsidR="00016429" w:rsidRDefault="00016429" w:rsidP="00C03A17">
            <w:pPr>
              <w:widowControl w:val="0"/>
            </w:pPr>
            <w:r>
              <w:t>Diploma di istruzione secondaria</w:t>
            </w:r>
            <w:r w:rsidR="00C03A17">
              <w:t xml:space="preserve"> </w:t>
            </w:r>
            <w:r>
              <w:t>(si valuta solo in assenza di laurea)</w:t>
            </w:r>
          </w:p>
        </w:tc>
        <w:tc>
          <w:tcPr>
            <w:tcW w:w="1770" w:type="dxa"/>
          </w:tcPr>
          <w:p w14:paraId="747702D3" w14:textId="77777777" w:rsidR="00016429" w:rsidRDefault="00016429" w:rsidP="00C03A17">
            <w:pPr>
              <w:widowControl w:val="0"/>
            </w:pPr>
            <w:r>
              <w:t>punti 2 per ogni diploma</w:t>
            </w:r>
          </w:p>
          <w:p w14:paraId="14B43CE9" w14:textId="77777777" w:rsidR="00016429" w:rsidRDefault="00016429" w:rsidP="00C03A17">
            <w:pPr>
              <w:widowControl w:val="0"/>
            </w:pPr>
            <w:r>
              <w:t>Max 10 punti</w:t>
            </w:r>
          </w:p>
        </w:tc>
        <w:tc>
          <w:tcPr>
            <w:tcW w:w="1574" w:type="dxa"/>
          </w:tcPr>
          <w:p w14:paraId="6191828C" w14:textId="77777777" w:rsidR="00016429" w:rsidRDefault="00016429">
            <w:pPr>
              <w:widowControl w:val="0"/>
            </w:pPr>
          </w:p>
        </w:tc>
        <w:tc>
          <w:tcPr>
            <w:tcW w:w="1968" w:type="dxa"/>
          </w:tcPr>
          <w:p w14:paraId="264A0EC6" w14:textId="77777777" w:rsidR="00016429" w:rsidRDefault="00016429">
            <w:pPr>
              <w:widowControl w:val="0"/>
            </w:pPr>
          </w:p>
        </w:tc>
        <w:tc>
          <w:tcPr>
            <w:tcW w:w="1650" w:type="dxa"/>
          </w:tcPr>
          <w:p w14:paraId="02259A93" w14:textId="77777777" w:rsidR="00016429" w:rsidRDefault="00016429">
            <w:pPr>
              <w:widowControl w:val="0"/>
            </w:pPr>
          </w:p>
        </w:tc>
      </w:tr>
      <w:tr w:rsidR="00016429" w14:paraId="359E7DFB" w14:textId="77777777" w:rsidTr="00346087">
        <w:tc>
          <w:tcPr>
            <w:tcW w:w="2666" w:type="dxa"/>
          </w:tcPr>
          <w:p w14:paraId="75F0AD4C" w14:textId="77777777" w:rsidR="00016429" w:rsidRDefault="00C03A17" w:rsidP="00C03A17">
            <w:pPr>
              <w:widowControl w:val="0"/>
            </w:pPr>
            <w:r>
              <w:t>Certificazioni informatiche</w:t>
            </w:r>
            <w:r w:rsidR="00016429">
              <w:t xml:space="preserve"> riconosciute dal Ministero dell’Istruzione e del Merito</w:t>
            </w:r>
          </w:p>
        </w:tc>
        <w:tc>
          <w:tcPr>
            <w:tcW w:w="1770" w:type="dxa"/>
          </w:tcPr>
          <w:p w14:paraId="2D354235" w14:textId="77777777" w:rsidR="00016429" w:rsidRDefault="00016429" w:rsidP="00C03A17">
            <w:pPr>
              <w:widowControl w:val="0"/>
            </w:pPr>
            <w:r>
              <w:t>punti 1</w:t>
            </w:r>
          </w:p>
          <w:p w14:paraId="6F39BFFF" w14:textId="77777777" w:rsidR="00016429" w:rsidRDefault="00016429" w:rsidP="00C03A17">
            <w:pPr>
              <w:widowControl w:val="0"/>
            </w:pPr>
            <w:r>
              <w:t>Max 5 punti</w:t>
            </w:r>
          </w:p>
        </w:tc>
        <w:tc>
          <w:tcPr>
            <w:tcW w:w="1574" w:type="dxa"/>
          </w:tcPr>
          <w:p w14:paraId="15878430" w14:textId="77777777" w:rsidR="00016429" w:rsidRDefault="00016429">
            <w:pPr>
              <w:widowControl w:val="0"/>
            </w:pPr>
          </w:p>
        </w:tc>
        <w:tc>
          <w:tcPr>
            <w:tcW w:w="1968" w:type="dxa"/>
          </w:tcPr>
          <w:p w14:paraId="0AE6E44E" w14:textId="77777777" w:rsidR="00016429" w:rsidRDefault="00016429">
            <w:pPr>
              <w:widowControl w:val="0"/>
            </w:pPr>
          </w:p>
        </w:tc>
        <w:tc>
          <w:tcPr>
            <w:tcW w:w="1650" w:type="dxa"/>
          </w:tcPr>
          <w:p w14:paraId="56D14705" w14:textId="77777777" w:rsidR="00016429" w:rsidRDefault="00016429">
            <w:pPr>
              <w:widowControl w:val="0"/>
            </w:pPr>
          </w:p>
        </w:tc>
      </w:tr>
      <w:tr w:rsidR="00016429" w14:paraId="55039FC3" w14:textId="77777777" w:rsidTr="00346087">
        <w:tc>
          <w:tcPr>
            <w:tcW w:w="2666" w:type="dxa"/>
          </w:tcPr>
          <w:p w14:paraId="1C53E6FE" w14:textId="77777777" w:rsidR="00016429" w:rsidRDefault="00016429" w:rsidP="00B2016C">
            <w:pPr>
              <w:widowControl w:val="0"/>
              <w:spacing w:after="0"/>
            </w:pPr>
            <w:r>
              <w:lastRenderedPageBreak/>
              <w:t>Corsi di specializzazione, master,</w:t>
            </w:r>
          </w:p>
          <w:p w14:paraId="59D16BD3" w14:textId="77777777" w:rsidR="00016429" w:rsidRDefault="00016429" w:rsidP="00B2016C">
            <w:pPr>
              <w:widowControl w:val="0"/>
              <w:spacing w:after="0"/>
            </w:pPr>
            <w:r>
              <w:t>perfezionamento e abilitazioni</w:t>
            </w:r>
          </w:p>
          <w:p w14:paraId="5222576A" w14:textId="77777777" w:rsidR="00016429" w:rsidRDefault="00016429" w:rsidP="00B2016C">
            <w:pPr>
              <w:widowControl w:val="0"/>
              <w:spacing w:after="0"/>
            </w:pPr>
            <w:r>
              <w:t>specifiche attinenti al percorso</w:t>
            </w:r>
          </w:p>
          <w:p w14:paraId="0A806E94" w14:textId="77777777" w:rsidR="00016429" w:rsidRDefault="00016429" w:rsidP="00B2016C">
            <w:pPr>
              <w:widowControl w:val="0"/>
              <w:spacing w:after="0"/>
            </w:pPr>
            <w:r>
              <w:t>formativo</w:t>
            </w:r>
          </w:p>
        </w:tc>
        <w:tc>
          <w:tcPr>
            <w:tcW w:w="1770" w:type="dxa"/>
          </w:tcPr>
          <w:p w14:paraId="7C1EDAE9" w14:textId="77777777" w:rsidR="00016429" w:rsidRDefault="00016429" w:rsidP="00B2016C">
            <w:pPr>
              <w:widowControl w:val="0"/>
              <w:spacing w:after="0"/>
            </w:pPr>
            <w:r>
              <w:t>punti 1 per ogni corso</w:t>
            </w:r>
          </w:p>
          <w:p w14:paraId="46C110DC" w14:textId="77777777" w:rsidR="00016429" w:rsidRDefault="00016429" w:rsidP="00B2016C">
            <w:pPr>
              <w:widowControl w:val="0"/>
              <w:spacing w:after="0"/>
            </w:pPr>
            <w:r>
              <w:t>Max 5 punti</w:t>
            </w:r>
          </w:p>
        </w:tc>
        <w:tc>
          <w:tcPr>
            <w:tcW w:w="1574" w:type="dxa"/>
          </w:tcPr>
          <w:p w14:paraId="77B09745" w14:textId="77777777" w:rsidR="00016429" w:rsidRDefault="00016429" w:rsidP="00B2016C">
            <w:pPr>
              <w:widowControl w:val="0"/>
              <w:spacing w:after="0"/>
            </w:pPr>
          </w:p>
        </w:tc>
        <w:tc>
          <w:tcPr>
            <w:tcW w:w="1968" w:type="dxa"/>
          </w:tcPr>
          <w:p w14:paraId="4CA8199E" w14:textId="77777777" w:rsidR="00016429" w:rsidRDefault="00016429" w:rsidP="00B2016C">
            <w:pPr>
              <w:widowControl w:val="0"/>
              <w:spacing w:after="0"/>
            </w:pPr>
          </w:p>
        </w:tc>
        <w:tc>
          <w:tcPr>
            <w:tcW w:w="1650" w:type="dxa"/>
          </w:tcPr>
          <w:p w14:paraId="67EB9D6F" w14:textId="77777777" w:rsidR="00016429" w:rsidRDefault="00016429" w:rsidP="00B2016C">
            <w:pPr>
              <w:widowControl w:val="0"/>
              <w:spacing w:after="0"/>
            </w:pPr>
          </w:p>
        </w:tc>
      </w:tr>
      <w:tr w:rsidR="00016429" w14:paraId="08099E12" w14:textId="77777777" w:rsidTr="00346087">
        <w:tc>
          <w:tcPr>
            <w:tcW w:w="2666" w:type="dxa"/>
          </w:tcPr>
          <w:p w14:paraId="0714E006" w14:textId="77777777" w:rsidR="00016429" w:rsidRDefault="00016429" w:rsidP="00346087">
            <w:pPr>
              <w:widowControl w:val="0"/>
              <w:spacing w:after="0"/>
            </w:pPr>
            <w:r>
              <w:t>Dottorato di ricerca attinente al</w:t>
            </w:r>
          </w:p>
          <w:p w14:paraId="46E2F409" w14:textId="77777777" w:rsidR="00016429" w:rsidRDefault="00016429" w:rsidP="00346087">
            <w:pPr>
              <w:widowControl w:val="0"/>
              <w:spacing w:after="0"/>
            </w:pPr>
            <w:r>
              <w:t>percorso formativo</w:t>
            </w:r>
          </w:p>
        </w:tc>
        <w:tc>
          <w:tcPr>
            <w:tcW w:w="1770" w:type="dxa"/>
          </w:tcPr>
          <w:p w14:paraId="0BB8DD68" w14:textId="77777777" w:rsidR="00016429" w:rsidRDefault="00016429" w:rsidP="00C03A17">
            <w:pPr>
              <w:widowControl w:val="0"/>
            </w:pPr>
            <w:r>
              <w:t>punti 1 per ogni corso</w:t>
            </w:r>
          </w:p>
          <w:p w14:paraId="4E1293FB" w14:textId="77777777" w:rsidR="00016429" w:rsidRDefault="00016429" w:rsidP="00C03A17">
            <w:pPr>
              <w:widowControl w:val="0"/>
            </w:pPr>
            <w:r>
              <w:t>Max 5 punti</w:t>
            </w:r>
          </w:p>
        </w:tc>
        <w:tc>
          <w:tcPr>
            <w:tcW w:w="1574" w:type="dxa"/>
          </w:tcPr>
          <w:p w14:paraId="39C3DCAD" w14:textId="77777777" w:rsidR="00016429" w:rsidRDefault="00016429">
            <w:pPr>
              <w:widowControl w:val="0"/>
            </w:pPr>
          </w:p>
        </w:tc>
        <w:tc>
          <w:tcPr>
            <w:tcW w:w="1968" w:type="dxa"/>
          </w:tcPr>
          <w:p w14:paraId="29F5A02E" w14:textId="77777777" w:rsidR="00016429" w:rsidRDefault="00016429">
            <w:pPr>
              <w:widowControl w:val="0"/>
            </w:pPr>
          </w:p>
        </w:tc>
        <w:tc>
          <w:tcPr>
            <w:tcW w:w="1650" w:type="dxa"/>
          </w:tcPr>
          <w:p w14:paraId="4F0EDB8D" w14:textId="77777777" w:rsidR="00016429" w:rsidRDefault="00016429">
            <w:pPr>
              <w:widowControl w:val="0"/>
            </w:pPr>
          </w:p>
        </w:tc>
      </w:tr>
      <w:tr w:rsidR="00016429" w14:paraId="679464E9" w14:textId="77777777" w:rsidTr="00346087">
        <w:tc>
          <w:tcPr>
            <w:tcW w:w="2666" w:type="dxa"/>
          </w:tcPr>
          <w:p w14:paraId="7401D6F4" w14:textId="77777777" w:rsidR="00016429" w:rsidRDefault="00016429" w:rsidP="00346087">
            <w:pPr>
              <w:widowControl w:val="0"/>
              <w:spacing w:after="0"/>
            </w:pPr>
            <w:r>
              <w:t>Certificazioni conseguite</w:t>
            </w:r>
          </w:p>
          <w:p w14:paraId="05A0343F" w14:textId="77777777" w:rsidR="00016429" w:rsidRDefault="00016429" w:rsidP="00346087">
            <w:pPr>
              <w:widowControl w:val="0"/>
              <w:spacing w:after="0"/>
            </w:pPr>
            <w:r>
              <w:t>attinenti al percorso formativo</w:t>
            </w:r>
          </w:p>
        </w:tc>
        <w:tc>
          <w:tcPr>
            <w:tcW w:w="1770" w:type="dxa"/>
          </w:tcPr>
          <w:p w14:paraId="6E01140C" w14:textId="77777777" w:rsidR="00016429" w:rsidRDefault="00016429" w:rsidP="00C03A17">
            <w:pPr>
              <w:widowControl w:val="0"/>
            </w:pPr>
            <w:r>
              <w:t>punti 1 per ogni corso</w:t>
            </w:r>
          </w:p>
          <w:p w14:paraId="3A6B1548" w14:textId="77777777" w:rsidR="00016429" w:rsidRDefault="00016429" w:rsidP="00C03A17">
            <w:pPr>
              <w:widowControl w:val="0"/>
            </w:pPr>
            <w:r>
              <w:t>Max 5 punti</w:t>
            </w:r>
          </w:p>
        </w:tc>
        <w:tc>
          <w:tcPr>
            <w:tcW w:w="1574" w:type="dxa"/>
          </w:tcPr>
          <w:p w14:paraId="391C4DFD" w14:textId="77777777" w:rsidR="00016429" w:rsidRDefault="00016429" w:rsidP="00163842">
            <w:pPr>
              <w:widowControl w:val="0"/>
            </w:pPr>
          </w:p>
        </w:tc>
        <w:tc>
          <w:tcPr>
            <w:tcW w:w="1968" w:type="dxa"/>
          </w:tcPr>
          <w:p w14:paraId="0DE8ACCB" w14:textId="77777777" w:rsidR="00016429" w:rsidRDefault="00016429" w:rsidP="00163842">
            <w:pPr>
              <w:widowControl w:val="0"/>
            </w:pPr>
          </w:p>
        </w:tc>
        <w:tc>
          <w:tcPr>
            <w:tcW w:w="1650" w:type="dxa"/>
          </w:tcPr>
          <w:p w14:paraId="32399EF8" w14:textId="77777777" w:rsidR="00016429" w:rsidRDefault="00016429" w:rsidP="00163842">
            <w:pPr>
              <w:widowControl w:val="0"/>
            </w:pPr>
          </w:p>
        </w:tc>
      </w:tr>
      <w:tr w:rsidR="00016429" w14:paraId="308FA705" w14:textId="77777777" w:rsidTr="00346087">
        <w:tc>
          <w:tcPr>
            <w:tcW w:w="2666" w:type="dxa"/>
          </w:tcPr>
          <w:p w14:paraId="42F03029" w14:textId="77777777" w:rsidR="00016429" w:rsidRDefault="00016429" w:rsidP="00346087">
            <w:pPr>
              <w:widowControl w:val="0"/>
              <w:spacing w:after="0"/>
            </w:pPr>
            <w:r>
              <w:t>Partecipazioni a corsi di</w:t>
            </w:r>
          </w:p>
          <w:p w14:paraId="137475DB" w14:textId="77777777" w:rsidR="00016429" w:rsidRDefault="00016429" w:rsidP="00346087">
            <w:pPr>
              <w:widowControl w:val="0"/>
              <w:spacing w:after="0"/>
            </w:pPr>
            <w:r>
              <w:t>formazione di almeno 20 ore</w:t>
            </w:r>
            <w:r w:rsidR="00346087">
              <w:t xml:space="preserve"> </w:t>
            </w:r>
            <w:r>
              <w:t>attinenti al percorso formativo</w:t>
            </w:r>
          </w:p>
        </w:tc>
        <w:tc>
          <w:tcPr>
            <w:tcW w:w="1770" w:type="dxa"/>
          </w:tcPr>
          <w:p w14:paraId="75DA07AE" w14:textId="77777777" w:rsidR="00016429" w:rsidRDefault="00016429" w:rsidP="00C03A17">
            <w:pPr>
              <w:widowControl w:val="0"/>
            </w:pPr>
            <w:r>
              <w:t>punti 0,50 per ogni corso</w:t>
            </w:r>
          </w:p>
          <w:p w14:paraId="48659619" w14:textId="77777777" w:rsidR="00016429" w:rsidRDefault="00016429" w:rsidP="00C03A17">
            <w:pPr>
              <w:widowControl w:val="0"/>
            </w:pPr>
            <w:r>
              <w:t>Max 2,5 punti</w:t>
            </w:r>
          </w:p>
        </w:tc>
        <w:tc>
          <w:tcPr>
            <w:tcW w:w="1574" w:type="dxa"/>
          </w:tcPr>
          <w:p w14:paraId="7C3C0888" w14:textId="77777777" w:rsidR="00016429" w:rsidRDefault="00016429" w:rsidP="00163842">
            <w:pPr>
              <w:widowControl w:val="0"/>
            </w:pPr>
          </w:p>
        </w:tc>
        <w:tc>
          <w:tcPr>
            <w:tcW w:w="1968" w:type="dxa"/>
          </w:tcPr>
          <w:p w14:paraId="2620463D" w14:textId="77777777" w:rsidR="00016429" w:rsidRDefault="00016429" w:rsidP="00163842">
            <w:pPr>
              <w:widowControl w:val="0"/>
            </w:pPr>
          </w:p>
        </w:tc>
        <w:tc>
          <w:tcPr>
            <w:tcW w:w="1650" w:type="dxa"/>
          </w:tcPr>
          <w:p w14:paraId="3F335D50" w14:textId="77777777" w:rsidR="00016429" w:rsidRDefault="00016429" w:rsidP="00163842">
            <w:pPr>
              <w:widowControl w:val="0"/>
            </w:pPr>
          </w:p>
        </w:tc>
      </w:tr>
      <w:tr w:rsidR="00016429" w14:paraId="7FB575F8" w14:textId="77777777" w:rsidTr="00346087">
        <w:tc>
          <w:tcPr>
            <w:tcW w:w="4436" w:type="dxa"/>
            <w:gridSpan w:val="2"/>
          </w:tcPr>
          <w:p w14:paraId="1207464F" w14:textId="77777777" w:rsidR="00016429" w:rsidRPr="00346087" w:rsidRDefault="00016429" w:rsidP="00163842">
            <w:pPr>
              <w:widowControl w:val="0"/>
              <w:rPr>
                <w:b/>
                <w:bCs/>
              </w:rPr>
            </w:pPr>
            <w:r w:rsidRPr="00346087">
              <w:rPr>
                <w:b/>
                <w:bCs/>
              </w:rPr>
              <w:t>TITOLI PROFESSIONALI</w:t>
            </w:r>
          </w:p>
        </w:tc>
        <w:tc>
          <w:tcPr>
            <w:tcW w:w="1574" w:type="dxa"/>
          </w:tcPr>
          <w:p w14:paraId="3C20EFDC" w14:textId="77777777" w:rsidR="00016429" w:rsidRDefault="00016429" w:rsidP="00163842">
            <w:pPr>
              <w:widowControl w:val="0"/>
            </w:pPr>
          </w:p>
        </w:tc>
        <w:tc>
          <w:tcPr>
            <w:tcW w:w="1968" w:type="dxa"/>
          </w:tcPr>
          <w:p w14:paraId="569E9660" w14:textId="77777777" w:rsidR="00016429" w:rsidRDefault="00016429" w:rsidP="00163842">
            <w:pPr>
              <w:widowControl w:val="0"/>
            </w:pPr>
          </w:p>
        </w:tc>
        <w:tc>
          <w:tcPr>
            <w:tcW w:w="1650" w:type="dxa"/>
          </w:tcPr>
          <w:p w14:paraId="1CFBB758" w14:textId="77777777" w:rsidR="00016429" w:rsidRDefault="00016429" w:rsidP="00163842">
            <w:pPr>
              <w:widowControl w:val="0"/>
            </w:pPr>
          </w:p>
        </w:tc>
      </w:tr>
      <w:tr w:rsidR="00016429" w14:paraId="621D5C2F" w14:textId="77777777" w:rsidTr="00346087">
        <w:tc>
          <w:tcPr>
            <w:tcW w:w="2666" w:type="dxa"/>
          </w:tcPr>
          <w:p w14:paraId="6F7BA47A" w14:textId="77777777" w:rsidR="00016429" w:rsidRDefault="00016429" w:rsidP="003D5D9F">
            <w:pPr>
              <w:widowControl w:val="0"/>
            </w:pPr>
            <w:r>
              <w:t>Esperienze pregresse di docenza</w:t>
            </w:r>
            <w:r w:rsidR="00346087">
              <w:t xml:space="preserve"> </w:t>
            </w:r>
            <w:r>
              <w:t>come esperto PON /PNRR alunni 1° ciclo di istruzione</w:t>
            </w:r>
          </w:p>
        </w:tc>
        <w:tc>
          <w:tcPr>
            <w:tcW w:w="1770" w:type="dxa"/>
          </w:tcPr>
          <w:p w14:paraId="7561C00C" w14:textId="77777777" w:rsidR="00016429" w:rsidRDefault="00016429" w:rsidP="004958DD">
            <w:pPr>
              <w:widowControl w:val="0"/>
            </w:pPr>
            <w:r>
              <w:t>punti 5 per ogni esperienza</w:t>
            </w:r>
          </w:p>
          <w:p w14:paraId="42118392" w14:textId="77777777" w:rsidR="00016429" w:rsidRDefault="00016429" w:rsidP="004958DD">
            <w:pPr>
              <w:widowControl w:val="0"/>
            </w:pPr>
            <w:r>
              <w:t>Max 25 punti</w:t>
            </w:r>
          </w:p>
        </w:tc>
        <w:tc>
          <w:tcPr>
            <w:tcW w:w="1574" w:type="dxa"/>
          </w:tcPr>
          <w:p w14:paraId="34F15194" w14:textId="77777777" w:rsidR="00016429" w:rsidRDefault="00016429" w:rsidP="00163842">
            <w:pPr>
              <w:widowControl w:val="0"/>
            </w:pPr>
          </w:p>
        </w:tc>
        <w:tc>
          <w:tcPr>
            <w:tcW w:w="1968" w:type="dxa"/>
          </w:tcPr>
          <w:p w14:paraId="28D376EE" w14:textId="77777777" w:rsidR="00016429" w:rsidRDefault="00016429" w:rsidP="00163842">
            <w:pPr>
              <w:widowControl w:val="0"/>
            </w:pPr>
          </w:p>
        </w:tc>
        <w:tc>
          <w:tcPr>
            <w:tcW w:w="1650" w:type="dxa"/>
          </w:tcPr>
          <w:p w14:paraId="53864BF8" w14:textId="77777777" w:rsidR="00016429" w:rsidRDefault="00016429" w:rsidP="00163842">
            <w:pPr>
              <w:widowControl w:val="0"/>
            </w:pPr>
          </w:p>
        </w:tc>
      </w:tr>
      <w:tr w:rsidR="00016429" w14:paraId="7C23EEF7" w14:textId="77777777" w:rsidTr="00346087">
        <w:tc>
          <w:tcPr>
            <w:tcW w:w="2666" w:type="dxa"/>
          </w:tcPr>
          <w:p w14:paraId="1B6650EA" w14:textId="77777777" w:rsidR="00016429" w:rsidRDefault="00016429" w:rsidP="003D5D9F">
            <w:pPr>
              <w:widowControl w:val="0"/>
            </w:pPr>
            <w:r>
              <w:t>Esperienze pregresse di tutor</w:t>
            </w:r>
            <w:r w:rsidR="00346087">
              <w:t xml:space="preserve"> </w:t>
            </w:r>
            <w:r>
              <w:t>PON /PNRR alunni 1° ciclo di istruzione</w:t>
            </w:r>
          </w:p>
        </w:tc>
        <w:tc>
          <w:tcPr>
            <w:tcW w:w="1770" w:type="dxa"/>
          </w:tcPr>
          <w:p w14:paraId="3F3AF2AE" w14:textId="77777777" w:rsidR="00016429" w:rsidRDefault="00016429" w:rsidP="004958DD">
            <w:pPr>
              <w:widowControl w:val="0"/>
            </w:pPr>
            <w:r>
              <w:t>punti 3 per ogni esperienza</w:t>
            </w:r>
          </w:p>
          <w:p w14:paraId="537CD699" w14:textId="77777777" w:rsidR="00016429" w:rsidRDefault="00016429" w:rsidP="004958DD">
            <w:pPr>
              <w:widowControl w:val="0"/>
            </w:pPr>
            <w:r>
              <w:t>Max 15 punti</w:t>
            </w:r>
          </w:p>
        </w:tc>
        <w:tc>
          <w:tcPr>
            <w:tcW w:w="1574" w:type="dxa"/>
          </w:tcPr>
          <w:p w14:paraId="7741A02B" w14:textId="77777777" w:rsidR="00016429" w:rsidRDefault="00016429" w:rsidP="003D5D9F">
            <w:pPr>
              <w:widowControl w:val="0"/>
            </w:pPr>
          </w:p>
        </w:tc>
        <w:tc>
          <w:tcPr>
            <w:tcW w:w="1968" w:type="dxa"/>
          </w:tcPr>
          <w:p w14:paraId="2BAA83BD" w14:textId="77777777" w:rsidR="00016429" w:rsidRDefault="00016429" w:rsidP="003D5D9F">
            <w:pPr>
              <w:widowControl w:val="0"/>
            </w:pPr>
          </w:p>
        </w:tc>
        <w:tc>
          <w:tcPr>
            <w:tcW w:w="1650" w:type="dxa"/>
          </w:tcPr>
          <w:p w14:paraId="478CB5B6" w14:textId="77777777" w:rsidR="00016429" w:rsidRDefault="00016429" w:rsidP="003D5D9F">
            <w:pPr>
              <w:widowControl w:val="0"/>
            </w:pPr>
          </w:p>
        </w:tc>
      </w:tr>
      <w:tr w:rsidR="00016429" w14:paraId="6FA6D007" w14:textId="77777777" w:rsidTr="00346087">
        <w:tc>
          <w:tcPr>
            <w:tcW w:w="2666" w:type="dxa"/>
          </w:tcPr>
          <w:p w14:paraId="0993707F" w14:textId="77777777" w:rsidR="00016429" w:rsidRDefault="00016429" w:rsidP="003D5D9F">
            <w:pPr>
              <w:widowControl w:val="0"/>
            </w:pPr>
            <w:r>
              <w:t>Conduzione di laboratori specifici</w:t>
            </w:r>
            <w:r w:rsidR="00346087">
              <w:t xml:space="preserve"> </w:t>
            </w:r>
            <w:r>
              <w:t>per alunni del 1° ciclo attinenti al</w:t>
            </w:r>
            <w:r w:rsidR="00346087">
              <w:t xml:space="preserve"> </w:t>
            </w:r>
            <w:r>
              <w:t>percorso formativo di almeno 20</w:t>
            </w:r>
            <w:r w:rsidR="00346087">
              <w:t xml:space="preserve"> </w:t>
            </w:r>
            <w:r>
              <w:t>ore</w:t>
            </w:r>
          </w:p>
        </w:tc>
        <w:tc>
          <w:tcPr>
            <w:tcW w:w="1770" w:type="dxa"/>
          </w:tcPr>
          <w:p w14:paraId="784F67DD" w14:textId="77777777" w:rsidR="00016429" w:rsidRDefault="00016429" w:rsidP="004958DD">
            <w:pPr>
              <w:widowControl w:val="0"/>
            </w:pPr>
            <w:r>
              <w:t>punti 1 per ogni laboratorio</w:t>
            </w:r>
          </w:p>
          <w:p w14:paraId="19507E2D" w14:textId="77777777" w:rsidR="00016429" w:rsidRDefault="00016429" w:rsidP="004958DD">
            <w:pPr>
              <w:widowControl w:val="0"/>
            </w:pPr>
            <w:r>
              <w:t>Max 5 punti</w:t>
            </w:r>
          </w:p>
        </w:tc>
        <w:tc>
          <w:tcPr>
            <w:tcW w:w="1574" w:type="dxa"/>
          </w:tcPr>
          <w:p w14:paraId="4005459C" w14:textId="77777777" w:rsidR="00016429" w:rsidRDefault="00016429" w:rsidP="003D5D9F">
            <w:pPr>
              <w:widowControl w:val="0"/>
            </w:pPr>
          </w:p>
        </w:tc>
        <w:tc>
          <w:tcPr>
            <w:tcW w:w="1968" w:type="dxa"/>
          </w:tcPr>
          <w:p w14:paraId="254C5388" w14:textId="77777777" w:rsidR="00016429" w:rsidRDefault="00016429" w:rsidP="003D5D9F">
            <w:pPr>
              <w:widowControl w:val="0"/>
            </w:pPr>
          </w:p>
        </w:tc>
        <w:tc>
          <w:tcPr>
            <w:tcW w:w="1650" w:type="dxa"/>
          </w:tcPr>
          <w:p w14:paraId="7C2D446C" w14:textId="77777777" w:rsidR="00016429" w:rsidRDefault="00016429" w:rsidP="003D5D9F">
            <w:pPr>
              <w:widowControl w:val="0"/>
            </w:pPr>
          </w:p>
        </w:tc>
      </w:tr>
    </w:tbl>
    <w:p w14:paraId="6D8792DA" w14:textId="77777777" w:rsidR="00466923" w:rsidRDefault="00466923" w:rsidP="00BC034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0"/>
          <w:szCs w:val="20"/>
          <w:lang w:eastAsia="it-IT"/>
        </w:rPr>
      </w:pPr>
    </w:p>
    <w:p w14:paraId="0519AE35" w14:textId="77777777" w:rsidR="00BC0344" w:rsidRPr="00BC0344" w:rsidRDefault="00BC0344" w:rsidP="00BC034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0"/>
          <w:szCs w:val="20"/>
          <w:lang w:eastAsia="it-IT"/>
        </w:rPr>
      </w:pPr>
      <w:r w:rsidRPr="00BC0344">
        <w:rPr>
          <w:rFonts w:ascii="Times New Roman" w:hAnsi="Times New Roman"/>
          <w:b/>
          <w:sz w:val="20"/>
          <w:szCs w:val="20"/>
          <w:lang w:eastAsia="it-IT"/>
        </w:rPr>
        <w:t>Allega alla presente:</w:t>
      </w:r>
    </w:p>
    <w:p w14:paraId="453CE837" w14:textId="77777777" w:rsidR="00BC0344" w:rsidRPr="00BC0344" w:rsidRDefault="00BC0344" w:rsidP="00BC0344">
      <w:pPr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  <w:lang w:eastAsia="it-IT"/>
        </w:rPr>
      </w:pPr>
      <w:r w:rsidRPr="00BC0344">
        <w:rPr>
          <w:rFonts w:ascii="Times New Roman" w:hAnsi="Times New Roman"/>
          <w:sz w:val="20"/>
          <w:szCs w:val="20"/>
          <w:lang w:eastAsia="it-IT"/>
        </w:rPr>
        <w:t xml:space="preserve"> dettagliato curriculum vitae in formato europeo.</w:t>
      </w:r>
    </w:p>
    <w:p w14:paraId="4CA57254" w14:textId="77777777" w:rsidR="00BC0344" w:rsidRDefault="00BC0344" w:rsidP="00BC0344">
      <w:pPr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  <w:lang w:eastAsia="it-IT"/>
        </w:rPr>
      </w:pPr>
      <w:r w:rsidRPr="00BC0344">
        <w:rPr>
          <w:rFonts w:ascii="Times New Roman" w:hAnsi="Times New Roman"/>
          <w:sz w:val="20"/>
          <w:szCs w:val="20"/>
          <w:lang w:eastAsia="it-IT"/>
        </w:rPr>
        <w:t xml:space="preserve"> Fotocopia di un documento valido d’identità.</w:t>
      </w:r>
    </w:p>
    <w:p w14:paraId="021FCD06" w14:textId="77777777" w:rsidR="007626A9" w:rsidRDefault="007626A9" w:rsidP="007626A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  <w:lang w:eastAsia="it-IT"/>
        </w:rPr>
      </w:pPr>
    </w:p>
    <w:p w14:paraId="1908FDC1" w14:textId="77777777" w:rsidR="007626A9" w:rsidRPr="00BC0344" w:rsidRDefault="007626A9" w:rsidP="007626A9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/>
          <w:sz w:val="20"/>
          <w:szCs w:val="20"/>
          <w:lang w:eastAsia="it-IT"/>
        </w:rPr>
      </w:pPr>
    </w:p>
    <w:p w14:paraId="08FB8CCB" w14:textId="77777777" w:rsidR="00BC0344" w:rsidRPr="00BC0344" w:rsidRDefault="00BC0344" w:rsidP="00BC034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  <w:lang w:eastAsia="it-IT"/>
        </w:rPr>
      </w:pPr>
      <w:r w:rsidRPr="00BC0344">
        <w:rPr>
          <w:rFonts w:ascii="Times New Roman" w:hAnsi="Times New Roman"/>
          <w:sz w:val="20"/>
          <w:szCs w:val="20"/>
          <w:lang w:eastAsia="it-IT"/>
        </w:rPr>
        <w:t>_____________________________________</w:t>
      </w:r>
    </w:p>
    <w:p w14:paraId="3554EA4A" w14:textId="77777777" w:rsidR="00BC0344" w:rsidRPr="00BC0344" w:rsidRDefault="00BC0344" w:rsidP="00BC034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  <w:lang w:eastAsia="it-IT"/>
        </w:rPr>
      </w:pPr>
      <w:r w:rsidRPr="00BC0344">
        <w:rPr>
          <w:rFonts w:ascii="Times New Roman" w:hAnsi="Times New Roman"/>
          <w:sz w:val="20"/>
          <w:szCs w:val="20"/>
          <w:lang w:eastAsia="it-IT"/>
        </w:rPr>
        <w:t xml:space="preserve">(luogo e </w:t>
      </w:r>
      <w:proofErr w:type="gramStart"/>
      <w:r w:rsidRPr="00BC0344">
        <w:rPr>
          <w:rFonts w:ascii="Times New Roman" w:hAnsi="Times New Roman"/>
          <w:sz w:val="20"/>
          <w:szCs w:val="20"/>
          <w:lang w:eastAsia="it-IT"/>
        </w:rPr>
        <w:t xml:space="preserve">data)   </w:t>
      </w:r>
      <w:proofErr w:type="gramEnd"/>
      <w:r w:rsidRPr="00BC0344">
        <w:rPr>
          <w:rFonts w:ascii="Times New Roman" w:hAnsi="Times New Roman"/>
          <w:sz w:val="20"/>
          <w:szCs w:val="20"/>
          <w:lang w:eastAsia="it-IT"/>
        </w:rPr>
        <w:t xml:space="preserve">                                                                                                    __________________________</w:t>
      </w:r>
    </w:p>
    <w:p w14:paraId="15ACE89C" w14:textId="77777777" w:rsidR="00BC0344" w:rsidRPr="00BC0344" w:rsidRDefault="00BC0344" w:rsidP="00BC034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  <w:lang w:eastAsia="it-IT"/>
        </w:rPr>
      </w:pPr>
      <w:r w:rsidRPr="00BC0344">
        <w:rPr>
          <w:rFonts w:ascii="Times New Roman" w:hAnsi="Times New Roman"/>
          <w:sz w:val="20"/>
          <w:szCs w:val="20"/>
          <w:lang w:eastAsia="it-IT"/>
        </w:rPr>
        <w:t xml:space="preserve">                                                                                                                                           (firma per esteso)</w:t>
      </w:r>
    </w:p>
    <w:p w14:paraId="25646657" w14:textId="77777777" w:rsidR="00BC0344" w:rsidRDefault="00BC0344" w:rsidP="00BC034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  <w:highlight w:val="yellow"/>
          <w:lang w:eastAsia="it-IT"/>
        </w:rPr>
      </w:pPr>
    </w:p>
    <w:p w14:paraId="17B6DDE4" w14:textId="77777777" w:rsidR="007626A9" w:rsidRPr="00BC0344" w:rsidRDefault="007626A9" w:rsidP="00BC034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  <w:highlight w:val="yellow"/>
          <w:lang w:eastAsia="it-IT"/>
        </w:rPr>
      </w:pPr>
    </w:p>
    <w:p w14:paraId="5D6B35D7" w14:textId="77777777" w:rsidR="00BC0344" w:rsidRPr="00BC0344" w:rsidRDefault="00BC0344" w:rsidP="00BC034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  <w:lang w:eastAsia="it-IT"/>
        </w:rPr>
      </w:pPr>
      <w:r w:rsidRPr="00BC0344">
        <w:rPr>
          <w:rFonts w:ascii="Times New Roman" w:hAnsi="Times New Roman"/>
          <w:sz w:val="20"/>
          <w:szCs w:val="20"/>
          <w:lang w:eastAsia="it-IT"/>
        </w:rPr>
        <w:lastRenderedPageBreak/>
        <w:t>-Dichiara la propria disponibilità a svolgere l'incarico senza riserve e secondo il calendario predisposto dalla Scuola proponente ed a partecipare, se necessario, senza ulteriore retribuzione, alle riunioni che si riterranno necessarie.</w:t>
      </w:r>
    </w:p>
    <w:p w14:paraId="74FD53EA" w14:textId="77777777" w:rsidR="00BC0344" w:rsidRPr="00BC0344" w:rsidRDefault="00BC0344" w:rsidP="00BC034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  <w:lang w:eastAsia="it-IT"/>
        </w:rPr>
      </w:pPr>
    </w:p>
    <w:p w14:paraId="35893DE8" w14:textId="77777777" w:rsidR="00BC0344" w:rsidRPr="00BC0344" w:rsidRDefault="00BC0344" w:rsidP="00BC034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  <w:lang w:eastAsia="it-IT"/>
        </w:rPr>
      </w:pPr>
      <w:bookmarkStart w:id="0" w:name="_Hlk213669315"/>
      <w:r w:rsidRPr="00BC0344">
        <w:rPr>
          <w:rFonts w:ascii="Times New Roman" w:hAnsi="Times New Roman"/>
          <w:sz w:val="20"/>
          <w:szCs w:val="20"/>
          <w:lang w:eastAsia="it-IT"/>
        </w:rPr>
        <w:t>_____________________________________</w:t>
      </w:r>
    </w:p>
    <w:p w14:paraId="6D18B788" w14:textId="77777777" w:rsidR="00BC0344" w:rsidRPr="00BC0344" w:rsidRDefault="00BC0344" w:rsidP="00BC034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  <w:lang w:eastAsia="it-IT"/>
        </w:rPr>
      </w:pPr>
      <w:r w:rsidRPr="00BC0344">
        <w:rPr>
          <w:rFonts w:ascii="Times New Roman" w:hAnsi="Times New Roman"/>
          <w:sz w:val="20"/>
          <w:szCs w:val="20"/>
          <w:lang w:eastAsia="it-IT"/>
        </w:rPr>
        <w:t xml:space="preserve">(luogo e </w:t>
      </w:r>
      <w:proofErr w:type="gramStart"/>
      <w:r w:rsidRPr="00BC0344">
        <w:rPr>
          <w:rFonts w:ascii="Times New Roman" w:hAnsi="Times New Roman"/>
          <w:sz w:val="20"/>
          <w:szCs w:val="20"/>
          <w:lang w:eastAsia="it-IT"/>
        </w:rPr>
        <w:t xml:space="preserve">data)   </w:t>
      </w:r>
      <w:proofErr w:type="gramEnd"/>
      <w:r w:rsidRPr="00BC0344">
        <w:rPr>
          <w:rFonts w:ascii="Times New Roman" w:hAnsi="Times New Roman"/>
          <w:sz w:val="20"/>
          <w:szCs w:val="20"/>
          <w:lang w:eastAsia="it-IT"/>
        </w:rPr>
        <w:t xml:space="preserve">                                                                                                    __________________________</w:t>
      </w:r>
    </w:p>
    <w:p w14:paraId="6845DCD5" w14:textId="77777777" w:rsidR="00BC0344" w:rsidRPr="00BC0344" w:rsidRDefault="00BC0344" w:rsidP="00BC034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  <w:lang w:eastAsia="it-IT"/>
        </w:rPr>
      </w:pPr>
      <w:r w:rsidRPr="00BC0344">
        <w:rPr>
          <w:rFonts w:ascii="Times New Roman" w:hAnsi="Times New Roman"/>
          <w:sz w:val="20"/>
          <w:szCs w:val="20"/>
          <w:lang w:eastAsia="it-IT"/>
        </w:rPr>
        <w:t xml:space="preserve">                                                                                                                                           (firma per esteso)</w:t>
      </w:r>
    </w:p>
    <w:bookmarkEnd w:id="0"/>
    <w:p w14:paraId="5B35BE1B" w14:textId="77777777" w:rsidR="00BC0344" w:rsidRPr="00BC0344" w:rsidRDefault="00BC0344" w:rsidP="00BC034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  <w:lang w:eastAsia="it-IT"/>
        </w:rPr>
      </w:pPr>
    </w:p>
    <w:p w14:paraId="37CAECC6" w14:textId="77777777" w:rsidR="00BC0344" w:rsidRPr="00BC0344" w:rsidRDefault="00BC0344" w:rsidP="00BC034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  <w:lang w:eastAsia="it-IT"/>
        </w:rPr>
      </w:pPr>
      <w:r w:rsidRPr="00BC0344">
        <w:rPr>
          <w:rFonts w:ascii="Times New Roman" w:hAnsi="Times New Roman"/>
          <w:sz w:val="20"/>
          <w:szCs w:val="20"/>
          <w:lang w:eastAsia="it-IT"/>
        </w:rPr>
        <w:t>-Dichiara, sotto la propria responsabilità, di avere preso visione dell'Avviso, di accettarne le condizioni e di essere a conoscenza che le dichiarazioni dei requisiti, qualità e titoli riportate nella domanda e nel curriculum vitae sono soggette alle disposizioni del DPR 445/2000.</w:t>
      </w:r>
    </w:p>
    <w:p w14:paraId="7EEA2F08" w14:textId="77777777" w:rsidR="00BC0344" w:rsidRPr="00BC0344" w:rsidRDefault="00BC0344" w:rsidP="00BC034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  <w:lang w:eastAsia="it-IT"/>
        </w:rPr>
      </w:pPr>
    </w:p>
    <w:p w14:paraId="791B5491" w14:textId="77777777" w:rsidR="00BC0344" w:rsidRPr="00BC0344" w:rsidRDefault="00BC0344" w:rsidP="00BC034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  <w:lang w:eastAsia="it-IT"/>
        </w:rPr>
      </w:pPr>
      <w:r w:rsidRPr="00BC0344">
        <w:rPr>
          <w:rFonts w:ascii="Times New Roman" w:hAnsi="Times New Roman"/>
          <w:sz w:val="20"/>
          <w:szCs w:val="20"/>
          <w:lang w:eastAsia="it-IT"/>
        </w:rPr>
        <w:t>_____________________________________</w:t>
      </w:r>
    </w:p>
    <w:p w14:paraId="288838E3" w14:textId="77777777" w:rsidR="00BC0344" w:rsidRPr="00BC0344" w:rsidRDefault="00BC0344" w:rsidP="00BC034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  <w:lang w:eastAsia="it-IT"/>
        </w:rPr>
      </w:pPr>
      <w:r w:rsidRPr="00BC0344">
        <w:rPr>
          <w:rFonts w:ascii="Times New Roman" w:hAnsi="Times New Roman"/>
          <w:sz w:val="20"/>
          <w:szCs w:val="20"/>
          <w:lang w:eastAsia="it-IT"/>
        </w:rPr>
        <w:t xml:space="preserve">(luogo e </w:t>
      </w:r>
      <w:proofErr w:type="gramStart"/>
      <w:r w:rsidRPr="00BC0344">
        <w:rPr>
          <w:rFonts w:ascii="Times New Roman" w:hAnsi="Times New Roman"/>
          <w:sz w:val="20"/>
          <w:szCs w:val="20"/>
          <w:lang w:eastAsia="it-IT"/>
        </w:rPr>
        <w:t xml:space="preserve">data)   </w:t>
      </w:r>
      <w:proofErr w:type="gramEnd"/>
      <w:r w:rsidRPr="00BC0344">
        <w:rPr>
          <w:rFonts w:ascii="Times New Roman" w:hAnsi="Times New Roman"/>
          <w:sz w:val="20"/>
          <w:szCs w:val="20"/>
          <w:lang w:eastAsia="it-IT"/>
        </w:rPr>
        <w:t xml:space="preserve">                                                                                                    __________________________</w:t>
      </w:r>
    </w:p>
    <w:p w14:paraId="0CFB19D6" w14:textId="77777777" w:rsidR="00BC0344" w:rsidRPr="00BC0344" w:rsidRDefault="00BC0344" w:rsidP="00BC034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  <w:lang w:eastAsia="it-IT"/>
        </w:rPr>
      </w:pPr>
      <w:r w:rsidRPr="00BC0344">
        <w:rPr>
          <w:rFonts w:ascii="Times New Roman" w:hAnsi="Times New Roman"/>
          <w:sz w:val="20"/>
          <w:szCs w:val="20"/>
          <w:lang w:eastAsia="it-IT"/>
        </w:rPr>
        <w:t xml:space="preserve">                                                                                                                                           (firma per esteso)</w:t>
      </w:r>
    </w:p>
    <w:p w14:paraId="181AD128" w14:textId="77777777" w:rsidR="00BC0344" w:rsidRPr="00BC0344" w:rsidRDefault="00BC0344" w:rsidP="00BC034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  <w:lang w:eastAsia="it-IT"/>
        </w:rPr>
      </w:pPr>
    </w:p>
    <w:p w14:paraId="57D697AA" w14:textId="77777777" w:rsidR="00BC0344" w:rsidRPr="00BC0344" w:rsidRDefault="00BC0344" w:rsidP="00BC034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  <w:lang w:eastAsia="it-IT"/>
        </w:rPr>
      </w:pPr>
      <w:r w:rsidRPr="00BC0344">
        <w:rPr>
          <w:rFonts w:ascii="Times New Roman" w:hAnsi="Times New Roman"/>
          <w:sz w:val="20"/>
          <w:szCs w:val="20"/>
          <w:lang w:eastAsia="it-IT"/>
        </w:rPr>
        <w:t xml:space="preserve">-Ai sensi del </w:t>
      </w:r>
      <w:r w:rsidR="00E339BA" w:rsidRPr="00024BB0">
        <w:rPr>
          <w:rFonts w:ascii="Times New Roman" w:hAnsi="Times New Roman"/>
          <w:sz w:val="20"/>
          <w:szCs w:val="20"/>
          <w:lang w:eastAsia="it-IT"/>
        </w:rPr>
        <w:t xml:space="preserve">REGOLAMENTO GENERALE SULLA PROTEZIONE DEI DATI Regolamento (UE) 2016/679 del Parlamento europeo e del Consiglio del 27 aprile </w:t>
      </w:r>
      <w:proofErr w:type="gramStart"/>
      <w:r w:rsidR="00E339BA" w:rsidRPr="00024BB0">
        <w:rPr>
          <w:rFonts w:ascii="Times New Roman" w:hAnsi="Times New Roman"/>
          <w:sz w:val="20"/>
          <w:szCs w:val="20"/>
          <w:lang w:eastAsia="it-IT"/>
        </w:rPr>
        <w:t>2016</w:t>
      </w:r>
      <w:r w:rsidR="00E339BA">
        <w:rPr>
          <w:rFonts w:ascii="Times New Roman" w:hAnsi="Times New Roman"/>
          <w:sz w:val="20"/>
          <w:szCs w:val="20"/>
          <w:lang w:eastAsia="it-IT"/>
        </w:rPr>
        <w:t>,</w:t>
      </w:r>
      <w:r w:rsidRPr="00BC0344">
        <w:rPr>
          <w:rFonts w:ascii="Times New Roman" w:hAnsi="Times New Roman"/>
          <w:sz w:val="20"/>
          <w:szCs w:val="20"/>
          <w:lang w:eastAsia="it-IT"/>
        </w:rPr>
        <w:t>,</w:t>
      </w:r>
      <w:proofErr w:type="gramEnd"/>
      <w:r w:rsidRPr="00BC0344">
        <w:rPr>
          <w:rFonts w:ascii="Times New Roman" w:hAnsi="Times New Roman"/>
          <w:sz w:val="20"/>
          <w:szCs w:val="20"/>
          <w:lang w:eastAsia="it-IT"/>
        </w:rPr>
        <w:t xml:space="preserve"> _l_ </w:t>
      </w:r>
      <w:proofErr w:type="spellStart"/>
      <w:r w:rsidRPr="00BC0344">
        <w:rPr>
          <w:rFonts w:ascii="Times New Roman" w:hAnsi="Times New Roman"/>
          <w:sz w:val="20"/>
          <w:szCs w:val="20"/>
          <w:lang w:eastAsia="it-IT"/>
        </w:rPr>
        <w:t>sottoscritt</w:t>
      </w:r>
      <w:proofErr w:type="spellEnd"/>
      <w:r w:rsidRPr="00BC0344">
        <w:rPr>
          <w:rFonts w:ascii="Times New Roman" w:hAnsi="Times New Roman"/>
          <w:sz w:val="20"/>
          <w:szCs w:val="20"/>
          <w:lang w:eastAsia="it-IT"/>
        </w:rPr>
        <w:t>_ _____________________________________ autorizza l’Amministrazione ad utilizzare i dati personali dichiarati solo per fini istituzionali e necessari per la gestione giuridica ed economica dell’eventuale contratto.</w:t>
      </w:r>
    </w:p>
    <w:p w14:paraId="5E852E12" w14:textId="77777777" w:rsidR="00BC0344" w:rsidRPr="00BC0344" w:rsidRDefault="00BC0344" w:rsidP="00BC034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  <w:lang w:eastAsia="it-IT"/>
        </w:rPr>
      </w:pPr>
    </w:p>
    <w:p w14:paraId="36455629" w14:textId="77777777" w:rsidR="007626A9" w:rsidRPr="00BC0344" w:rsidRDefault="007626A9" w:rsidP="007626A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  <w:lang w:eastAsia="it-IT"/>
        </w:rPr>
      </w:pPr>
      <w:r w:rsidRPr="00BC0344">
        <w:rPr>
          <w:rFonts w:ascii="Times New Roman" w:hAnsi="Times New Roman"/>
          <w:sz w:val="20"/>
          <w:szCs w:val="20"/>
          <w:lang w:eastAsia="it-IT"/>
        </w:rPr>
        <w:t>_____________________________________</w:t>
      </w:r>
    </w:p>
    <w:p w14:paraId="1D0732C5" w14:textId="77777777" w:rsidR="007626A9" w:rsidRPr="00BC0344" w:rsidRDefault="007626A9" w:rsidP="007626A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  <w:lang w:eastAsia="it-IT"/>
        </w:rPr>
      </w:pPr>
      <w:r w:rsidRPr="00BC0344">
        <w:rPr>
          <w:rFonts w:ascii="Times New Roman" w:hAnsi="Times New Roman"/>
          <w:sz w:val="20"/>
          <w:szCs w:val="20"/>
          <w:lang w:eastAsia="it-IT"/>
        </w:rPr>
        <w:t xml:space="preserve">(luogo e </w:t>
      </w:r>
      <w:proofErr w:type="gramStart"/>
      <w:r w:rsidRPr="00BC0344">
        <w:rPr>
          <w:rFonts w:ascii="Times New Roman" w:hAnsi="Times New Roman"/>
          <w:sz w:val="20"/>
          <w:szCs w:val="20"/>
          <w:lang w:eastAsia="it-IT"/>
        </w:rPr>
        <w:t xml:space="preserve">data)   </w:t>
      </w:r>
      <w:proofErr w:type="gramEnd"/>
      <w:r w:rsidRPr="00BC0344">
        <w:rPr>
          <w:rFonts w:ascii="Times New Roman" w:hAnsi="Times New Roman"/>
          <w:sz w:val="20"/>
          <w:szCs w:val="20"/>
          <w:lang w:eastAsia="it-IT"/>
        </w:rPr>
        <w:t xml:space="preserve">                                                                                                    __________________________</w:t>
      </w:r>
    </w:p>
    <w:p w14:paraId="38337B2B" w14:textId="77777777" w:rsidR="007626A9" w:rsidRPr="00BC0344" w:rsidRDefault="007626A9" w:rsidP="007626A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  <w:lang w:eastAsia="it-IT"/>
        </w:rPr>
      </w:pPr>
      <w:r w:rsidRPr="00BC0344">
        <w:rPr>
          <w:rFonts w:ascii="Times New Roman" w:hAnsi="Times New Roman"/>
          <w:sz w:val="20"/>
          <w:szCs w:val="20"/>
          <w:lang w:eastAsia="it-IT"/>
        </w:rPr>
        <w:t xml:space="preserve">                                                                                                                                           (firma per esteso)</w:t>
      </w:r>
    </w:p>
    <w:p w14:paraId="2A090507" w14:textId="77777777" w:rsidR="00BC0344" w:rsidRPr="00981621" w:rsidRDefault="00BC0344" w:rsidP="007626A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eastAsia="it-IT"/>
        </w:rPr>
      </w:pPr>
    </w:p>
    <w:sectPr w:rsidR="00BC0344" w:rsidRPr="00981621" w:rsidSect="00C03A17">
      <w:headerReference w:type="default" r:id="rId8"/>
      <w:pgSz w:w="11906" w:h="16838"/>
      <w:pgMar w:top="55" w:right="1134" w:bottom="851" w:left="1134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49164B" w14:textId="77777777" w:rsidR="0045664D" w:rsidRDefault="0045664D" w:rsidP="003B7BB5">
      <w:pPr>
        <w:spacing w:after="0" w:line="240" w:lineRule="auto"/>
      </w:pPr>
      <w:r>
        <w:separator/>
      </w:r>
    </w:p>
  </w:endnote>
  <w:endnote w:type="continuationSeparator" w:id="0">
    <w:p w14:paraId="7F876269" w14:textId="77777777" w:rsidR="0045664D" w:rsidRDefault="0045664D" w:rsidP="003B7B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NewRomanPSMT"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184ED4" w14:textId="77777777" w:rsidR="0045664D" w:rsidRDefault="0045664D" w:rsidP="003B7BB5">
      <w:pPr>
        <w:spacing w:after="0" w:line="240" w:lineRule="auto"/>
      </w:pPr>
      <w:r>
        <w:separator/>
      </w:r>
    </w:p>
  </w:footnote>
  <w:footnote w:type="continuationSeparator" w:id="0">
    <w:p w14:paraId="33A137C5" w14:textId="77777777" w:rsidR="0045664D" w:rsidRDefault="0045664D" w:rsidP="003B7B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00AD82" w14:textId="77777777" w:rsidR="00925809" w:rsidRDefault="00925809">
    <w:pPr>
      <w:pStyle w:val="Intestazione"/>
    </w:pPr>
  </w:p>
  <w:p w14:paraId="0B0D20E2" w14:textId="77777777" w:rsidR="00925809" w:rsidRDefault="009A5018">
    <w:pPr>
      <w:pStyle w:val="Intestazione"/>
    </w:pPr>
    <w:r w:rsidRPr="00925809">
      <w:rPr>
        <w:rFonts w:ascii="Arial" w:hAnsi="Arial" w:cs="Arial"/>
        <w:noProof/>
        <w:color w:val="000000"/>
        <w:bdr w:val="none" w:sz="0" w:space="0" w:color="auto" w:frame="1"/>
      </w:rPr>
      <w:drawing>
        <wp:inline distT="0" distB="0" distL="0" distR="0" wp14:anchorId="47ABB0A2" wp14:editId="20A41736">
          <wp:extent cx="5734050" cy="1628775"/>
          <wp:effectExtent l="0" t="0" r="0" b="0"/>
          <wp:docPr id="1493894884" name="Immagine 19529005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95290053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4050" cy="1628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1B32A9D" w14:textId="77777777" w:rsidR="00B826F7" w:rsidRDefault="00B826F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50" type="#_x0000_t75" style="width:11.25pt;height:11.25pt" o:bullet="t">
        <v:imagedata r:id="rId1" o:title="clip_image001"/>
      </v:shape>
    </w:pict>
  </w:numPicBullet>
  <w:abstractNum w:abstractNumId="0" w15:restartNumberingAfterBreak="0">
    <w:nsid w:val="883AE819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8EB50989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ABFD4EB5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C6499400"/>
    <w:multiLevelType w:val="hybridMultilevel"/>
    <w:tmpl w:val="FFFFFFFF"/>
    <w:lvl w:ilvl="0" w:tplc="FFFFFFFF">
      <w:start w:val="1"/>
      <w:numFmt w:val="decimal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DB27F78B"/>
    <w:multiLevelType w:val="hybridMultilevel"/>
    <w:tmpl w:val="FFFFFFFF"/>
    <w:lvl w:ilvl="0" w:tplc="FFFFFFFF">
      <w:start w:val="1"/>
      <w:numFmt w:val="decimal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FF26AF88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00000001"/>
    <w:multiLevelType w:val="hybridMultilevel"/>
    <w:tmpl w:val="41B71EFA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7" w15:restartNumberingAfterBreak="0">
    <w:nsid w:val="00000002"/>
    <w:multiLevelType w:val="hybridMultilevel"/>
    <w:tmpl w:val="79E2A9E2"/>
    <w:lvl w:ilvl="0" w:tplc="FFFFFFFF">
      <w:start w:val="1"/>
      <w:numFmt w:val="bullet"/>
      <w:lvlText w:val="-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8" w15:restartNumberingAfterBreak="0">
    <w:nsid w:val="00000003"/>
    <w:multiLevelType w:val="hybridMultilevel"/>
    <w:tmpl w:val="46E87CCC"/>
    <w:lvl w:ilvl="0" w:tplc="FFFFFFFF">
      <w:start w:val="1"/>
      <w:numFmt w:val="lowerLetter"/>
      <w:lvlText w:val="%1)"/>
      <w:lvlJc w:val="left"/>
      <w:rPr>
        <w:rFonts w:cs="Times New Roman"/>
      </w:rPr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9" w15:restartNumberingAfterBreak="0">
    <w:nsid w:val="00000004"/>
    <w:multiLevelType w:val="hybridMultilevel"/>
    <w:tmpl w:val="515F007C"/>
    <w:lvl w:ilvl="0" w:tplc="FFFFFFFF">
      <w:start w:val="1"/>
      <w:numFmt w:val="bullet"/>
      <w:lvlText w:val="È"/>
      <w:lvlJc w:val="left"/>
    </w:lvl>
    <w:lvl w:ilvl="1" w:tplc="FFFFFFFF">
      <w:start w:val="1"/>
      <w:numFmt w:val="decimal"/>
      <w:lvlText w:val="%2."/>
      <w:lvlJc w:val="left"/>
    </w:lvl>
    <w:lvl w:ilvl="2" w:tplc="FFFFFFFF">
      <w:start w:val="1"/>
      <w:numFmt w:val="decimal"/>
      <w:lvlText w:val="%3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0" w15:restartNumberingAfterBreak="0">
    <w:nsid w:val="00000007"/>
    <w:multiLevelType w:val="singleLevel"/>
    <w:tmpl w:val="00000007"/>
    <w:name w:val="WW8Num13"/>
    <w:lvl w:ilvl="0">
      <w:numFmt w:val="bullet"/>
      <w:lvlText w:val=""/>
      <w:lvlJc w:val="left"/>
      <w:pPr>
        <w:tabs>
          <w:tab w:val="num" w:pos="0"/>
        </w:tabs>
        <w:ind w:left="720" w:hanging="360"/>
      </w:pPr>
      <w:rPr>
        <w:rFonts w:ascii="Wingdings" w:hAnsi="Wingdings" w:cs="TimesNewRomanPSMT"/>
      </w:rPr>
    </w:lvl>
  </w:abstractNum>
  <w:abstractNum w:abstractNumId="11" w15:restartNumberingAfterBreak="0">
    <w:nsid w:val="04561939"/>
    <w:multiLevelType w:val="hybridMultilevel"/>
    <w:tmpl w:val="8BB6326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8414D30"/>
    <w:multiLevelType w:val="hybridMultilevel"/>
    <w:tmpl w:val="EF86A8A0"/>
    <w:lvl w:ilvl="0" w:tplc="AF7E0DF2">
      <w:numFmt w:val="bullet"/>
      <w:lvlText w:val=""/>
      <w:lvlJc w:val="left"/>
      <w:pPr>
        <w:ind w:left="293" w:hanging="179"/>
      </w:pPr>
      <w:rPr>
        <w:rFonts w:ascii="Wingdings" w:eastAsia="Wingdings" w:hAnsi="Wingdings" w:cs="Wingdings" w:hint="default"/>
        <w:w w:val="99"/>
        <w:sz w:val="18"/>
        <w:szCs w:val="18"/>
        <w:lang w:val="it-IT" w:eastAsia="it-IT" w:bidi="it-IT"/>
      </w:rPr>
    </w:lvl>
    <w:lvl w:ilvl="1" w:tplc="6040038E">
      <w:numFmt w:val="bullet"/>
      <w:lvlText w:val="•"/>
      <w:lvlJc w:val="left"/>
      <w:pPr>
        <w:ind w:left="1302" w:hanging="179"/>
      </w:pPr>
      <w:rPr>
        <w:lang w:val="it-IT" w:eastAsia="it-IT" w:bidi="it-IT"/>
      </w:rPr>
    </w:lvl>
    <w:lvl w:ilvl="2" w:tplc="A104B270">
      <w:numFmt w:val="bullet"/>
      <w:lvlText w:val="•"/>
      <w:lvlJc w:val="left"/>
      <w:pPr>
        <w:ind w:left="2305" w:hanging="179"/>
      </w:pPr>
      <w:rPr>
        <w:lang w:val="it-IT" w:eastAsia="it-IT" w:bidi="it-IT"/>
      </w:rPr>
    </w:lvl>
    <w:lvl w:ilvl="3" w:tplc="180CFD32">
      <w:numFmt w:val="bullet"/>
      <w:lvlText w:val="•"/>
      <w:lvlJc w:val="left"/>
      <w:pPr>
        <w:ind w:left="3307" w:hanging="179"/>
      </w:pPr>
      <w:rPr>
        <w:lang w:val="it-IT" w:eastAsia="it-IT" w:bidi="it-IT"/>
      </w:rPr>
    </w:lvl>
    <w:lvl w:ilvl="4" w:tplc="03DC4CEC">
      <w:numFmt w:val="bullet"/>
      <w:lvlText w:val="•"/>
      <w:lvlJc w:val="left"/>
      <w:pPr>
        <w:ind w:left="4310" w:hanging="179"/>
      </w:pPr>
      <w:rPr>
        <w:lang w:val="it-IT" w:eastAsia="it-IT" w:bidi="it-IT"/>
      </w:rPr>
    </w:lvl>
    <w:lvl w:ilvl="5" w:tplc="593CBE9E">
      <w:numFmt w:val="bullet"/>
      <w:lvlText w:val="•"/>
      <w:lvlJc w:val="left"/>
      <w:pPr>
        <w:ind w:left="5313" w:hanging="179"/>
      </w:pPr>
      <w:rPr>
        <w:lang w:val="it-IT" w:eastAsia="it-IT" w:bidi="it-IT"/>
      </w:rPr>
    </w:lvl>
    <w:lvl w:ilvl="6" w:tplc="3B967B74">
      <w:numFmt w:val="bullet"/>
      <w:lvlText w:val="•"/>
      <w:lvlJc w:val="left"/>
      <w:pPr>
        <w:ind w:left="6315" w:hanging="179"/>
      </w:pPr>
      <w:rPr>
        <w:lang w:val="it-IT" w:eastAsia="it-IT" w:bidi="it-IT"/>
      </w:rPr>
    </w:lvl>
    <w:lvl w:ilvl="7" w:tplc="95008F8A">
      <w:numFmt w:val="bullet"/>
      <w:lvlText w:val="•"/>
      <w:lvlJc w:val="left"/>
      <w:pPr>
        <w:ind w:left="7318" w:hanging="179"/>
      </w:pPr>
      <w:rPr>
        <w:lang w:val="it-IT" w:eastAsia="it-IT" w:bidi="it-IT"/>
      </w:rPr>
    </w:lvl>
    <w:lvl w:ilvl="8" w:tplc="11AEA306">
      <w:numFmt w:val="bullet"/>
      <w:lvlText w:val="•"/>
      <w:lvlJc w:val="left"/>
      <w:pPr>
        <w:ind w:left="8321" w:hanging="179"/>
      </w:pPr>
      <w:rPr>
        <w:lang w:val="it-IT" w:eastAsia="it-IT" w:bidi="it-IT"/>
      </w:rPr>
    </w:lvl>
  </w:abstractNum>
  <w:abstractNum w:abstractNumId="13" w15:restartNumberingAfterBreak="0">
    <w:nsid w:val="12EC2383"/>
    <w:multiLevelType w:val="hybridMultilevel"/>
    <w:tmpl w:val="307454C4"/>
    <w:lvl w:ilvl="0" w:tplc="ECCCF9A0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70E1BCF"/>
    <w:multiLevelType w:val="hybridMultilevel"/>
    <w:tmpl w:val="246EEF2C"/>
    <w:lvl w:ilvl="0" w:tplc="04100007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75AF184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6" w15:restartNumberingAfterBreak="0">
    <w:nsid w:val="23F7518A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3AF329B8"/>
    <w:multiLevelType w:val="hybridMultilevel"/>
    <w:tmpl w:val="6E0C43C8"/>
    <w:lvl w:ilvl="0" w:tplc="0410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023427A"/>
    <w:multiLevelType w:val="hybridMultilevel"/>
    <w:tmpl w:val="D0E21BA0"/>
    <w:lvl w:ilvl="0" w:tplc="E924C47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0425062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0" w15:restartNumberingAfterBreak="0">
    <w:nsid w:val="41867DF7"/>
    <w:multiLevelType w:val="hybridMultilevel"/>
    <w:tmpl w:val="8A58F3EA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4053889"/>
    <w:multiLevelType w:val="hybridMultilevel"/>
    <w:tmpl w:val="1DC21FB2"/>
    <w:lvl w:ilvl="0" w:tplc="04100007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1DD56BE"/>
    <w:multiLevelType w:val="hybridMultilevel"/>
    <w:tmpl w:val="A2F29D4C"/>
    <w:lvl w:ilvl="0" w:tplc="4BA6850C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1A006DD"/>
    <w:multiLevelType w:val="hybridMultilevel"/>
    <w:tmpl w:val="1E02BD76"/>
    <w:lvl w:ilvl="0" w:tplc="0CA4444E">
      <w:start w:val="1"/>
      <w:numFmt w:val="bullet"/>
      <w:lvlText w:val=""/>
      <w:lvlJc w:val="left"/>
      <w:pPr>
        <w:tabs>
          <w:tab w:val="num" w:pos="340"/>
        </w:tabs>
        <w:ind w:left="397" w:hanging="397"/>
      </w:pPr>
      <w:rPr>
        <w:rFonts w:ascii="Symbol" w:hAnsi="Symbol" w:cs="Symbol" w:hint="default"/>
        <w:b w:val="0"/>
        <w:i w:val="0"/>
        <w:caps w:val="0"/>
        <w:strike w:val="0"/>
        <w:dstrike w:val="0"/>
        <w:vanish w:val="0"/>
        <w:webHidden w:val="0"/>
        <w:color w:val="000000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628139BE"/>
    <w:multiLevelType w:val="hybridMultilevel"/>
    <w:tmpl w:val="C032F02E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3C5E6C5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6" w15:restartNumberingAfterBreak="0">
    <w:nsid w:val="778E219A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7" w15:restartNumberingAfterBreak="0">
    <w:nsid w:val="7D2255CA"/>
    <w:multiLevelType w:val="hybridMultilevel"/>
    <w:tmpl w:val="69344E0E"/>
    <w:lvl w:ilvl="0" w:tplc="E4DAFEBC">
      <w:start w:val="1"/>
      <w:numFmt w:val="bullet"/>
      <w:lvlText w:val=""/>
      <w:lvlJc w:val="left"/>
      <w:pPr>
        <w:tabs>
          <w:tab w:val="num" w:pos="227"/>
        </w:tabs>
        <w:ind w:left="227" w:hanging="227"/>
      </w:pPr>
      <w:rPr>
        <w:rFonts w:ascii="Symbol" w:hAnsi="Symbol" w:cs="Symbol" w:hint="default"/>
        <w:b w:val="0"/>
        <w:i w:val="0"/>
        <w:caps w:val="0"/>
        <w:strike w:val="0"/>
        <w:dstrike w:val="0"/>
        <w:vanish w:val="0"/>
        <w:webHidden w:val="0"/>
        <w:color w:val="000000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666710524">
    <w:abstractNumId w:val="5"/>
  </w:num>
  <w:num w:numId="2" w16cid:durableId="1614434254">
    <w:abstractNumId w:val="0"/>
  </w:num>
  <w:num w:numId="3" w16cid:durableId="1185826520">
    <w:abstractNumId w:val="3"/>
  </w:num>
  <w:num w:numId="4" w16cid:durableId="39716414">
    <w:abstractNumId w:val="26"/>
  </w:num>
  <w:num w:numId="5" w16cid:durableId="412314524">
    <w:abstractNumId w:val="4"/>
  </w:num>
  <w:num w:numId="6" w16cid:durableId="2105569430">
    <w:abstractNumId w:val="13"/>
  </w:num>
  <w:num w:numId="7" w16cid:durableId="2034455578">
    <w:abstractNumId w:val="25"/>
  </w:num>
  <w:num w:numId="8" w16cid:durableId="776021712">
    <w:abstractNumId w:val="2"/>
  </w:num>
  <w:num w:numId="9" w16cid:durableId="916283618">
    <w:abstractNumId w:val="19"/>
  </w:num>
  <w:num w:numId="10" w16cid:durableId="39407351">
    <w:abstractNumId w:val="1"/>
  </w:num>
  <w:num w:numId="11" w16cid:durableId="722632192">
    <w:abstractNumId w:val="15"/>
  </w:num>
  <w:num w:numId="12" w16cid:durableId="469520907">
    <w:abstractNumId w:val="16"/>
  </w:num>
  <w:num w:numId="13" w16cid:durableId="994072396">
    <w:abstractNumId w:val="24"/>
  </w:num>
  <w:num w:numId="14" w16cid:durableId="1412696182">
    <w:abstractNumId w:val="21"/>
  </w:num>
  <w:num w:numId="15" w16cid:durableId="1238325380">
    <w:abstractNumId w:val="20"/>
  </w:num>
  <w:num w:numId="16" w16cid:durableId="2005544706">
    <w:abstractNumId w:val="14"/>
  </w:num>
  <w:num w:numId="17" w16cid:durableId="340550745">
    <w:abstractNumId w:val="14"/>
  </w:num>
  <w:num w:numId="18" w16cid:durableId="1916816305">
    <w:abstractNumId w:val="11"/>
  </w:num>
  <w:num w:numId="19" w16cid:durableId="401177611">
    <w:abstractNumId w:val="23"/>
  </w:num>
  <w:num w:numId="20" w16cid:durableId="1968968880">
    <w:abstractNumId w:val="27"/>
  </w:num>
  <w:num w:numId="21" w16cid:durableId="1357391618">
    <w:abstractNumId w:val="17"/>
  </w:num>
  <w:num w:numId="22" w16cid:durableId="1098479554">
    <w:abstractNumId w:val="12"/>
  </w:num>
  <w:num w:numId="23" w16cid:durableId="717127536">
    <w:abstractNumId w:val="8"/>
  </w:num>
  <w:num w:numId="24" w16cid:durableId="856626056">
    <w:abstractNumId w:val="21"/>
  </w:num>
  <w:num w:numId="25" w16cid:durableId="225184273">
    <w:abstractNumId w:val="20"/>
  </w:num>
  <w:num w:numId="26" w16cid:durableId="1592156482">
    <w:abstractNumId w:val="6"/>
  </w:num>
  <w:num w:numId="27" w16cid:durableId="1867328685">
    <w:abstractNumId w:val="7"/>
  </w:num>
  <w:num w:numId="28" w16cid:durableId="679621228">
    <w:abstractNumId w:val="9"/>
  </w:num>
  <w:num w:numId="29" w16cid:durableId="79179018">
    <w:abstractNumId w:val="10"/>
  </w:num>
  <w:num w:numId="30" w16cid:durableId="1102339218">
    <w:abstractNumId w:val="22"/>
  </w:num>
  <w:num w:numId="31" w16cid:durableId="94681008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10C5"/>
    <w:rsid w:val="0001164F"/>
    <w:rsid w:val="00012446"/>
    <w:rsid w:val="000132F0"/>
    <w:rsid w:val="00016429"/>
    <w:rsid w:val="00024306"/>
    <w:rsid w:val="00024BB0"/>
    <w:rsid w:val="00026439"/>
    <w:rsid w:val="000921D7"/>
    <w:rsid w:val="000C7A6D"/>
    <w:rsid w:val="000F05B0"/>
    <w:rsid w:val="000F7D3B"/>
    <w:rsid w:val="00117B86"/>
    <w:rsid w:val="00124D99"/>
    <w:rsid w:val="00142807"/>
    <w:rsid w:val="00142CF0"/>
    <w:rsid w:val="001459E2"/>
    <w:rsid w:val="00156327"/>
    <w:rsid w:val="00163842"/>
    <w:rsid w:val="00175C43"/>
    <w:rsid w:val="00175EC3"/>
    <w:rsid w:val="00181169"/>
    <w:rsid w:val="00197A1E"/>
    <w:rsid w:val="001B060B"/>
    <w:rsid w:val="001B7F6E"/>
    <w:rsid w:val="001C1304"/>
    <w:rsid w:val="001D5313"/>
    <w:rsid w:val="001F25CF"/>
    <w:rsid w:val="00220DC5"/>
    <w:rsid w:val="00247E8B"/>
    <w:rsid w:val="00264A37"/>
    <w:rsid w:val="00276E61"/>
    <w:rsid w:val="00287B2B"/>
    <w:rsid w:val="00291110"/>
    <w:rsid w:val="0029302C"/>
    <w:rsid w:val="00296FC2"/>
    <w:rsid w:val="002A5666"/>
    <w:rsid w:val="002B34DD"/>
    <w:rsid w:val="002B5D64"/>
    <w:rsid w:val="002B62A2"/>
    <w:rsid w:val="002C08E1"/>
    <w:rsid w:val="002C0E1F"/>
    <w:rsid w:val="002C2E95"/>
    <w:rsid w:val="002F10C5"/>
    <w:rsid w:val="00310E5C"/>
    <w:rsid w:val="0031540E"/>
    <w:rsid w:val="00327E66"/>
    <w:rsid w:val="00335EDF"/>
    <w:rsid w:val="00341780"/>
    <w:rsid w:val="00346087"/>
    <w:rsid w:val="003537B3"/>
    <w:rsid w:val="0038644E"/>
    <w:rsid w:val="00397096"/>
    <w:rsid w:val="003A60F1"/>
    <w:rsid w:val="003B7BB5"/>
    <w:rsid w:val="003C418A"/>
    <w:rsid w:val="003C5E21"/>
    <w:rsid w:val="003C6832"/>
    <w:rsid w:val="003D5D9F"/>
    <w:rsid w:val="00415D21"/>
    <w:rsid w:val="00455594"/>
    <w:rsid w:val="00455F48"/>
    <w:rsid w:val="0045664D"/>
    <w:rsid w:val="00457250"/>
    <w:rsid w:val="00466923"/>
    <w:rsid w:val="00477F87"/>
    <w:rsid w:val="00494B49"/>
    <w:rsid w:val="004958DD"/>
    <w:rsid w:val="004A7A75"/>
    <w:rsid w:val="004D6C4A"/>
    <w:rsid w:val="00504F7C"/>
    <w:rsid w:val="0053105F"/>
    <w:rsid w:val="00551438"/>
    <w:rsid w:val="00574C3C"/>
    <w:rsid w:val="00593F90"/>
    <w:rsid w:val="00594A54"/>
    <w:rsid w:val="005B1783"/>
    <w:rsid w:val="005C5934"/>
    <w:rsid w:val="005D786B"/>
    <w:rsid w:val="005F72E1"/>
    <w:rsid w:val="005F75C4"/>
    <w:rsid w:val="00611428"/>
    <w:rsid w:val="006200B0"/>
    <w:rsid w:val="006351CB"/>
    <w:rsid w:val="0063621D"/>
    <w:rsid w:val="00646E69"/>
    <w:rsid w:val="00647534"/>
    <w:rsid w:val="006606F0"/>
    <w:rsid w:val="00673454"/>
    <w:rsid w:val="0069490E"/>
    <w:rsid w:val="006A3698"/>
    <w:rsid w:val="006A67C3"/>
    <w:rsid w:val="006B22FA"/>
    <w:rsid w:val="00701621"/>
    <w:rsid w:val="0070503A"/>
    <w:rsid w:val="00713EC4"/>
    <w:rsid w:val="0071513F"/>
    <w:rsid w:val="007232EB"/>
    <w:rsid w:val="00723DBC"/>
    <w:rsid w:val="007535DD"/>
    <w:rsid w:val="007552D3"/>
    <w:rsid w:val="007626A9"/>
    <w:rsid w:val="007979AC"/>
    <w:rsid w:val="007A62E9"/>
    <w:rsid w:val="007B1C6F"/>
    <w:rsid w:val="007B4166"/>
    <w:rsid w:val="007F3291"/>
    <w:rsid w:val="008642CC"/>
    <w:rsid w:val="0086622D"/>
    <w:rsid w:val="00876C9A"/>
    <w:rsid w:val="00882728"/>
    <w:rsid w:val="008831C5"/>
    <w:rsid w:val="0088398E"/>
    <w:rsid w:val="008B5CA6"/>
    <w:rsid w:val="008C1ECC"/>
    <w:rsid w:val="008D7F43"/>
    <w:rsid w:val="00910E75"/>
    <w:rsid w:val="00925809"/>
    <w:rsid w:val="0094326F"/>
    <w:rsid w:val="00951359"/>
    <w:rsid w:val="00963ECE"/>
    <w:rsid w:val="00970CB0"/>
    <w:rsid w:val="00977721"/>
    <w:rsid w:val="00981621"/>
    <w:rsid w:val="009A5018"/>
    <w:rsid w:val="009A7B0C"/>
    <w:rsid w:val="009D1890"/>
    <w:rsid w:val="009D4687"/>
    <w:rsid w:val="009E48A9"/>
    <w:rsid w:val="009E7525"/>
    <w:rsid w:val="00A233AC"/>
    <w:rsid w:val="00A34DDB"/>
    <w:rsid w:val="00A62715"/>
    <w:rsid w:val="00A91C34"/>
    <w:rsid w:val="00AB6997"/>
    <w:rsid w:val="00AD25AB"/>
    <w:rsid w:val="00AD64C3"/>
    <w:rsid w:val="00AF3419"/>
    <w:rsid w:val="00B2016C"/>
    <w:rsid w:val="00B23E13"/>
    <w:rsid w:val="00B306EE"/>
    <w:rsid w:val="00B31553"/>
    <w:rsid w:val="00B41701"/>
    <w:rsid w:val="00B60249"/>
    <w:rsid w:val="00B826F7"/>
    <w:rsid w:val="00BA2C21"/>
    <w:rsid w:val="00BC0344"/>
    <w:rsid w:val="00BE6052"/>
    <w:rsid w:val="00BE797D"/>
    <w:rsid w:val="00BF229A"/>
    <w:rsid w:val="00BF3169"/>
    <w:rsid w:val="00BF3776"/>
    <w:rsid w:val="00C03A17"/>
    <w:rsid w:val="00C0511E"/>
    <w:rsid w:val="00C139F7"/>
    <w:rsid w:val="00C147CA"/>
    <w:rsid w:val="00C33107"/>
    <w:rsid w:val="00C55204"/>
    <w:rsid w:val="00C7795C"/>
    <w:rsid w:val="00CB497C"/>
    <w:rsid w:val="00CE3FB2"/>
    <w:rsid w:val="00CF2357"/>
    <w:rsid w:val="00CF67D5"/>
    <w:rsid w:val="00D07B9D"/>
    <w:rsid w:val="00D13F8B"/>
    <w:rsid w:val="00D276E2"/>
    <w:rsid w:val="00D43DB0"/>
    <w:rsid w:val="00D464F2"/>
    <w:rsid w:val="00D46CE5"/>
    <w:rsid w:val="00D63653"/>
    <w:rsid w:val="00D6637D"/>
    <w:rsid w:val="00D66F80"/>
    <w:rsid w:val="00D76A23"/>
    <w:rsid w:val="00D87AAC"/>
    <w:rsid w:val="00D90750"/>
    <w:rsid w:val="00DA135D"/>
    <w:rsid w:val="00DA74F9"/>
    <w:rsid w:val="00DC4CDD"/>
    <w:rsid w:val="00DD3ABC"/>
    <w:rsid w:val="00DE1590"/>
    <w:rsid w:val="00DF7284"/>
    <w:rsid w:val="00E245DD"/>
    <w:rsid w:val="00E246A5"/>
    <w:rsid w:val="00E339BA"/>
    <w:rsid w:val="00E5121E"/>
    <w:rsid w:val="00E572F2"/>
    <w:rsid w:val="00E76FCB"/>
    <w:rsid w:val="00E80E4A"/>
    <w:rsid w:val="00E8339E"/>
    <w:rsid w:val="00EA617C"/>
    <w:rsid w:val="00EA652A"/>
    <w:rsid w:val="00ED65DB"/>
    <w:rsid w:val="00F0229D"/>
    <w:rsid w:val="00F072D4"/>
    <w:rsid w:val="00F26D81"/>
    <w:rsid w:val="00F330C7"/>
    <w:rsid w:val="00F34FDB"/>
    <w:rsid w:val="00F6160C"/>
    <w:rsid w:val="00F97354"/>
    <w:rsid w:val="00FE2F07"/>
    <w:rsid w:val="00FF7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9F55155"/>
  <w15:chartTrackingRefBased/>
  <w15:docId w15:val="{405FFA1C-8678-4250-A78A-7F295A509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A91C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uiPriority w:val="99"/>
    <w:rsid w:val="00DA74F9"/>
    <w:rPr>
      <w:color w:val="0000FF"/>
      <w:u w:val="single"/>
    </w:rPr>
  </w:style>
  <w:style w:type="paragraph" w:styleId="Intestazione">
    <w:name w:val="header"/>
    <w:basedOn w:val="Normale"/>
    <w:link w:val="IntestazioneCarattere"/>
    <w:uiPriority w:val="99"/>
    <w:rsid w:val="00DA74F9"/>
    <w:pPr>
      <w:tabs>
        <w:tab w:val="center" w:pos="4819"/>
        <w:tab w:val="right" w:pos="9638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it-IT"/>
    </w:rPr>
  </w:style>
  <w:style w:type="character" w:customStyle="1" w:styleId="IntestazioneCarattere">
    <w:name w:val="Intestazione Carattere"/>
    <w:link w:val="Intestazione"/>
    <w:uiPriority w:val="99"/>
    <w:rsid w:val="00DA74F9"/>
    <w:rPr>
      <w:rFonts w:ascii="Times New Roman" w:eastAsia="Times New Roman" w:hAnsi="Times New Roman"/>
    </w:rPr>
  </w:style>
  <w:style w:type="paragraph" w:customStyle="1" w:styleId="Default">
    <w:name w:val="Default"/>
    <w:rsid w:val="005B1783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character" w:styleId="Menzionenonrisolta">
    <w:name w:val="Unresolved Mention"/>
    <w:uiPriority w:val="99"/>
    <w:semiHidden/>
    <w:unhideWhenUsed/>
    <w:rsid w:val="000921D7"/>
    <w:rPr>
      <w:color w:val="605E5C"/>
      <w:shd w:val="clear" w:color="auto" w:fill="E1DFDD"/>
    </w:rPr>
  </w:style>
  <w:style w:type="paragraph" w:styleId="Pidipagina">
    <w:name w:val="footer"/>
    <w:basedOn w:val="Normale"/>
    <w:link w:val="PidipaginaCarattere"/>
    <w:uiPriority w:val="99"/>
    <w:unhideWhenUsed/>
    <w:rsid w:val="003B7BB5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3B7BB5"/>
    <w:rPr>
      <w:sz w:val="22"/>
      <w:szCs w:val="22"/>
      <w:lang w:eastAsia="en-US"/>
    </w:rPr>
  </w:style>
  <w:style w:type="paragraph" w:styleId="Nessunaspaziatura">
    <w:name w:val="No Spacing"/>
    <w:uiPriority w:val="1"/>
    <w:qFormat/>
    <w:rsid w:val="009D1890"/>
    <w:rPr>
      <w:sz w:val="22"/>
      <w:szCs w:val="22"/>
      <w:lang w:eastAsia="en-US"/>
    </w:rPr>
  </w:style>
  <w:style w:type="paragraph" w:styleId="Paragrafoelenco">
    <w:name w:val="List Paragraph"/>
    <w:basedOn w:val="Normale"/>
    <w:uiPriority w:val="1"/>
    <w:qFormat/>
    <w:rsid w:val="009D4687"/>
    <w:pPr>
      <w:suppressAutoHyphens/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16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34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7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9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29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05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665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75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8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8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0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48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505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33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55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29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36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69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03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3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726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2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0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8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057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1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77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3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6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4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22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0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1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22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17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82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62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240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169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8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33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53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1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31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56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8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20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12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51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4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21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61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17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3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69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7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015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96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89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80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690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2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72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11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86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2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66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84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2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37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23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8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91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0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3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91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38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15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31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82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51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3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5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1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2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082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0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8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86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1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178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1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45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95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70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0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28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719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23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73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12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2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1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678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5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8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4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2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79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57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41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27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20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5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76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571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4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08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79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2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97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3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43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90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02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87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10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7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01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645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766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926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083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689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318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722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357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44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024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912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53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678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19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896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547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56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76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113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005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98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921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99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795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892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876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916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21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829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63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731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931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679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825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175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093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239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578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47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844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893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334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521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55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630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377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746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474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035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543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842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851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38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898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213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743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395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945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951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266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201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02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07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746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581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314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143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726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285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80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51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730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813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638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4178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482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291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272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068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996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650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734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186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25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906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301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157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735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449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062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572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024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379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768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545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984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868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5026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608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608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78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26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8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32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4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11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BENEDETTA\A.S.%202025-2026\PN%20ESTATE\BANDO%20SELEZIONE%20ESPERTO%20ESTERNO\Allegato%20A%20DOMANDA%20CANDIDATURA%20ESPERTO%20-%20Piano%20Estate.dotx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5CB3B6-A435-4555-B485-98DE8C1CB7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Allegato A DOMANDA CANDIDATURA ESPERTO - Piano Estate</Template>
  <TotalTime>2</TotalTime>
  <Pages>4</Pages>
  <Words>1129</Words>
  <Characters>6439</Characters>
  <Application>Microsoft Office Word</Application>
  <DocSecurity>0</DocSecurity>
  <Lines>53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Benedetta Grumo</dc:creator>
  <cp:keywords/>
  <cp:lastModifiedBy>Benedetta Grumo</cp:lastModifiedBy>
  <cp:revision>1</cp:revision>
  <cp:lastPrinted>2024-03-04T09:25:00Z</cp:lastPrinted>
  <dcterms:created xsi:type="dcterms:W3CDTF">2025-11-10T11:36:00Z</dcterms:created>
  <dcterms:modified xsi:type="dcterms:W3CDTF">2025-11-10T11:38:00Z</dcterms:modified>
</cp:coreProperties>
</file>